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C6DD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Michael ARMERER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526D56A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DD62822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CE9E62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09EDD28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49973347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48970C46" w14:textId="77777777" w:rsidR="00404397" w:rsidRPr="00065994" w:rsidRDefault="00404397" w:rsidP="0040439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5BEBF55" w14:textId="77777777" w:rsidR="00404397" w:rsidRDefault="00404397" w:rsidP="0040439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1BEFAEA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6ACD772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D21497" w14:textId="77777777" w:rsidR="00404397" w:rsidRDefault="00404397" w:rsidP="0040439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December 2024</w:t>
      </w:r>
    </w:p>
    <w:p w14:paraId="499C5D8E" w14:textId="738F3DE3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3C48A" w14:textId="77777777" w:rsidR="00404397" w:rsidRDefault="00404397" w:rsidP="009139A6">
      <w:r>
        <w:separator/>
      </w:r>
    </w:p>
  </w:endnote>
  <w:endnote w:type="continuationSeparator" w:id="0">
    <w:p w14:paraId="261340E4" w14:textId="77777777" w:rsidR="00404397" w:rsidRDefault="004043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64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4F9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C1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E32A4" w14:textId="77777777" w:rsidR="00404397" w:rsidRDefault="00404397" w:rsidP="009139A6">
      <w:r>
        <w:separator/>
      </w:r>
    </w:p>
  </w:footnote>
  <w:footnote w:type="continuationSeparator" w:id="0">
    <w:p w14:paraId="1409CB37" w14:textId="77777777" w:rsidR="00404397" w:rsidRDefault="004043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4B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D52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4A1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97"/>
    <w:rsid w:val="000666E0"/>
    <w:rsid w:val="002510B7"/>
    <w:rsid w:val="00270799"/>
    <w:rsid w:val="00404397"/>
    <w:rsid w:val="005921A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FA626"/>
  <w15:chartTrackingRefBased/>
  <w15:docId w15:val="{02E13F0C-8008-48B9-871D-57A21945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2025-02-12T20:13:00Z</dcterms:created>
  <dcterms:modified xsi:type="dcterms:W3CDTF">2025-02-12T20:13:00Z</dcterms:modified>
</cp:coreProperties>
</file>