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6C29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ARMERER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fl.1495)</w:t>
      </w:r>
    </w:p>
    <w:p w14:paraId="214F2BE6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Southwark.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53E993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49022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A3934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Bungowe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Bryggys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67C132FD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Southwark(q.v.), Elizabeth Godfrey of Southwark, widow(q.v.), John Duke</w:t>
      </w:r>
    </w:p>
    <w:p w14:paraId="79CE0F77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Southwark(q.v.) and Anthony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Southwark(q.v.).</w:t>
      </w:r>
    </w:p>
    <w:p w14:paraId="71343639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B111B6B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5DBAB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91C71" w14:textId="77777777" w:rsidR="00855B8E" w:rsidRDefault="00855B8E" w:rsidP="00855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3CEC22D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3DB2A" w14:textId="77777777" w:rsidR="00855B8E" w:rsidRDefault="00855B8E" w:rsidP="009139A6">
      <w:r>
        <w:separator/>
      </w:r>
    </w:p>
  </w:endnote>
  <w:endnote w:type="continuationSeparator" w:id="0">
    <w:p w14:paraId="27DF968D" w14:textId="77777777" w:rsidR="00855B8E" w:rsidRDefault="00855B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92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24D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66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1DA63" w14:textId="77777777" w:rsidR="00855B8E" w:rsidRDefault="00855B8E" w:rsidP="009139A6">
      <w:r>
        <w:separator/>
      </w:r>
    </w:p>
  </w:footnote>
  <w:footnote w:type="continuationSeparator" w:id="0">
    <w:p w14:paraId="329FAAB8" w14:textId="77777777" w:rsidR="00855B8E" w:rsidRDefault="00855B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F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C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2F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8E"/>
    <w:rsid w:val="000666E0"/>
    <w:rsid w:val="002510B7"/>
    <w:rsid w:val="005C130B"/>
    <w:rsid w:val="00826F5C"/>
    <w:rsid w:val="00855B8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BF4C9"/>
  <w15:chartTrackingRefBased/>
  <w15:docId w15:val="{9C7B1246-2E52-481B-B96D-7DE949F6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5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2022-06-07T19:49:00Z</dcterms:created>
  <dcterms:modified xsi:type="dcterms:W3CDTF">2022-06-07T19:51:00Z</dcterms:modified>
</cp:coreProperties>
</file>