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CC42" w14:textId="33C9D0BA" w:rsidR="0031523B" w:rsidRDefault="000642BC" w:rsidP="003152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ARMEBURGH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d.ca.1444)</w:t>
      </w:r>
    </w:p>
    <w:p w14:paraId="58F83A21" w14:textId="77777777" w:rsidR="000642BC" w:rsidRDefault="000642BC" w:rsidP="0031523B">
      <w:pPr>
        <w:pStyle w:val="NoSpacing"/>
        <w:rPr>
          <w:rFonts w:cs="Times New Roman"/>
          <w:szCs w:val="24"/>
        </w:rPr>
      </w:pPr>
    </w:p>
    <w:p w14:paraId="7C317502" w14:textId="77777777" w:rsidR="000642BC" w:rsidRDefault="000642BC" w:rsidP="0031523B">
      <w:pPr>
        <w:pStyle w:val="NoSpacing"/>
        <w:rPr>
          <w:rFonts w:cs="Times New Roman"/>
          <w:szCs w:val="24"/>
        </w:rPr>
      </w:pPr>
    </w:p>
    <w:p w14:paraId="36DC93BB" w14:textId="4E3AABAD" w:rsidR="000642BC" w:rsidRDefault="000642BC" w:rsidP="003152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Feb.1444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Essex and Hertfordshire.</w:t>
      </w:r>
    </w:p>
    <w:p w14:paraId="08EAF9E4" w14:textId="23CAB13E" w:rsidR="000642BC" w:rsidRDefault="000642BC" w:rsidP="003152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 – 45 p.275)</w:t>
      </w:r>
    </w:p>
    <w:p w14:paraId="076164B4" w14:textId="77777777" w:rsidR="000642BC" w:rsidRDefault="000642BC" w:rsidP="0031523B">
      <w:pPr>
        <w:pStyle w:val="NoSpacing"/>
        <w:rPr>
          <w:rFonts w:cs="Times New Roman"/>
          <w:szCs w:val="24"/>
        </w:rPr>
      </w:pPr>
    </w:p>
    <w:p w14:paraId="2D17378B" w14:textId="77777777" w:rsidR="000642BC" w:rsidRDefault="000642BC" w:rsidP="0031523B">
      <w:pPr>
        <w:pStyle w:val="NoSpacing"/>
        <w:rPr>
          <w:rFonts w:cs="Times New Roman"/>
          <w:szCs w:val="24"/>
        </w:rPr>
      </w:pPr>
    </w:p>
    <w:p w14:paraId="06AC4033" w14:textId="560DC379" w:rsidR="000642BC" w:rsidRPr="000642BC" w:rsidRDefault="000642BC" w:rsidP="003152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September 2023</w:t>
      </w:r>
    </w:p>
    <w:sectPr w:rsidR="000642BC" w:rsidRPr="000642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5059D" w14:textId="77777777" w:rsidR="00032AA3" w:rsidRDefault="00032AA3" w:rsidP="009139A6">
      <w:r>
        <w:separator/>
      </w:r>
    </w:p>
  </w:endnote>
  <w:endnote w:type="continuationSeparator" w:id="0">
    <w:p w14:paraId="76AE3F90" w14:textId="77777777" w:rsidR="00032AA3" w:rsidRDefault="00032A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92D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149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19B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78600" w14:textId="77777777" w:rsidR="00032AA3" w:rsidRDefault="00032AA3" w:rsidP="009139A6">
      <w:r>
        <w:separator/>
      </w:r>
    </w:p>
  </w:footnote>
  <w:footnote w:type="continuationSeparator" w:id="0">
    <w:p w14:paraId="36621709" w14:textId="77777777" w:rsidR="00032AA3" w:rsidRDefault="00032A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9C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AE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F6F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A3"/>
    <w:rsid w:val="00032AA3"/>
    <w:rsid w:val="000642BC"/>
    <w:rsid w:val="000666E0"/>
    <w:rsid w:val="002510B7"/>
    <w:rsid w:val="0031523B"/>
    <w:rsid w:val="005C130B"/>
    <w:rsid w:val="00826F5C"/>
    <w:rsid w:val="009139A6"/>
    <w:rsid w:val="009448BB"/>
    <w:rsid w:val="00947624"/>
    <w:rsid w:val="009B5DDD"/>
    <w:rsid w:val="00A3176C"/>
    <w:rsid w:val="00A3319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D7B6E"/>
  <w15:chartTrackingRefBased/>
  <w15:docId w15:val="{2AA8BC6C-C117-463F-8E85-E207C031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2023-09-23T19:50:00Z</dcterms:created>
  <dcterms:modified xsi:type="dcterms:W3CDTF">2023-09-23T20:35:00Z</dcterms:modified>
</cp:coreProperties>
</file>