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77065" w14:textId="77777777" w:rsidR="00C348F7" w:rsidRDefault="00C348F7" w:rsidP="00C348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ARLOSSHE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14:paraId="7F5F9BE5" w14:textId="77777777" w:rsidR="00C348F7" w:rsidRDefault="00C348F7" w:rsidP="00C348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EC8BCB" w14:textId="77777777" w:rsidR="00C348F7" w:rsidRDefault="00C348F7" w:rsidP="00C348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BB97EE" w14:textId="77777777" w:rsidR="00C348F7" w:rsidRDefault="00C348F7" w:rsidP="00C348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Penrith, Cumberland,</w:t>
      </w:r>
    </w:p>
    <w:p w14:paraId="49C04D3E" w14:textId="77777777" w:rsidR="00C348F7" w:rsidRDefault="00C348F7" w:rsidP="00C348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Lancastre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1601DCF" w14:textId="77777777" w:rsidR="00C348F7" w:rsidRDefault="00C348F7" w:rsidP="00C348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24-402)</w:t>
      </w:r>
    </w:p>
    <w:p w14:paraId="0F6489AF" w14:textId="77777777" w:rsidR="00C348F7" w:rsidRDefault="00C348F7" w:rsidP="00C348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02BF3D" w14:textId="77777777" w:rsidR="00C348F7" w:rsidRDefault="00C348F7" w:rsidP="00C348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6F57A2" w14:textId="77777777" w:rsidR="00C348F7" w:rsidRPr="00F85DC3" w:rsidRDefault="00C348F7" w:rsidP="00C348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2021</w:t>
      </w:r>
    </w:p>
    <w:p w14:paraId="39B082C4" w14:textId="1581BED7" w:rsidR="00BA00AB" w:rsidRPr="00C348F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348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7A2C8D" w14:textId="77777777" w:rsidR="00C348F7" w:rsidRDefault="00C348F7" w:rsidP="009139A6">
      <w:r>
        <w:separator/>
      </w:r>
    </w:p>
  </w:endnote>
  <w:endnote w:type="continuationSeparator" w:id="0">
    <w:p w14:paraId="3A510421" w14:textId="77777777" w:rsidR="00C348F7" w:rsidRDefault="00C348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5B9F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B4CD2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0D5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955BAA" w14:textId="77777777" w:rsidR="00C348F7" w:rsidRDefault="00C348F7" w:rsidP="009139A6">
      <w:r>
        <w:separator/>
      </w:r>
    </w:p>
  </w:footnote>
  <w:footnote w:type="continuationSeparator" w:id="0">
    <w:p w14:paraId="627EF19F" w14:textId="77777777" w:rsidR="00C348F7" w:rsidRDefault="00C348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B735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62C1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2887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F7"/>
    <w:rsid w:val="000666E0"/>
    <w:rsid w:val="002510B7"/>
    <w:rsid w:val="005C130B"/>
    <w:rsid w:val="00826F5C"/>
    <w:rsid w:val="009139A6"/>
    <w:rsid w:val="009448BB"/>
    <w:rsid w:val="00A3176C"/>
    <w:rsid w:val="00BA00AB"/>
    <w:rsid w:val="00C348F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88A0F"/>
  <w15:chartTrackingRefBased/>
  <w15:docId w15:val="{252ADB3B-F500-455E-890F-E787F3FEC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2021-03-03T20:04:00Z</dcterms:created>
  <dcterms:modified xsi:type="dcterms:W3CDTF">2021-03-03T20:05:00Z</dcterms:modified>
</cp:coreProperties>
</file>