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E590D9C" w14:textId="77777777" w:rsidR="00847621" w:rsidRDefault="00847621" w:rsidP="0084762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ARLOSSHE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fl.1420)</w:t>
      </w:r>
    </w:p>
    <w:p w14:paraId="296BDED5" w14:textId="77777777" w:rsidR="00847621" w:rsidRDefault="00847621" w:rsidP="0084762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Penrith.</w:t>
      </w:r>
    </w:p>
    <w:p w14:paraId="2A505DF5" w14:textId="77777777" w:rsidR="00847621" w:rsidRDefault="00847621" w:rsidP="00847621">
      <w:pPr>
        <w:pStyle w:val="NoSpacing"/>
        <w:rPr>
          <w:rFonts w:cs="Times New Roman"/>
          <w:szCs w:val="24"/>
        </w:rPr>
      </w:pPr>
    </w:p>
    <w:p w14:paraId="68314BE7" w14:textId="77777777" w:rsidR="00847621" w:rsidRDefault="00847621" w:rsidP="00847621">
      <w:pPr>
        <w:pStyle w:val="NoSpacing"/>
        <w:rPr>
          <w:rFonts w:cs="Times New Roman"/>
          <w:szCs w:val="24"/>
        </w:rPr>
      </w:pPr>
    </w:p>
    <w:p w14:paraId="4639DD32" w14:textId="77777777" w:rsidR="00847621" w:rsidRDefault="00847621" w:rsidP="0084762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1420</w:t>
      </w:r>
      <w:r>
        <w:rPr>
          <w:rFonts w:cs="Times New Roman"/>
          <w:szCs w:val="24"/>
        </w:rPr>
        <w:tab/>
        <w:t xml:space="preserve">He made a plaint of debt against William de </w:t>
      </w:r>
      <w:proofErr w:type="spellStart"/>
      <w:r>
        <w:rPr>
          <w:rFonts w:cs="Times New Roman"/>
          <w:szCs w:val="24"/>
        </w:rPr>
        <w:t>Tesdale</w:t>
      </w:r>
      <w:proofErr w:type="spellEnd"/>
      <w:r>
        <w:rPr>
          <w:rFonts w:cs="Times New Roman"/>
          <w:szCs w:val="24"/>
        </w:rPr>
        <w:t xml:space="preserve"> of Richmond,</w:t>
      </w:r>
    </w:p>
    <w:p w14:paraId="34E79FCE" w14:textId="77777777" w:rsidR="00847621" w:rsidRDefault="00847621" w:rsidP="0084762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Yorkshire, spurrier(q.v.), and four others.</w:t>
      </w:r>
    </w:p>
    <w:p w14:paraId="34EA771B" w14:textId="77777777" w:rsidR="00847621" w:rsidRDefault="00847621" w:rsidP="0084762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8F5F85">
          <w:rPr>
            <w:rStyle w:val="Hyperlink"/>
            <w:rFonts w:cs="Times New Roman"/>
            <w:szCs w:val="24"/>
          </w:rPr>
          <w:t>https://waalt.uh.edu/index.php/CP40/636</w:t>
        </w:r>
      </w:hyperlink>
      <w:r>
        <w:rPr>
          <w:rFonts w:cs="Times New Roman"/>
          <w:szCs w:val="24"/>
        </w:rPr>
        <w:t xml:space="preserve"> )</w:t>
      </w:r>
    </w:p>
    <w:p w14:paraId="21E81569" w14:textId="77777777" w:rsidR="00847621" w:rsidRDefault="00847621" w:rsidP="00847621">
      <w:pPr>
        <w:pStyle w:val="NoSpacing"/>
        <w:rPr>
          <w:rFonts w:cs="Times New Roman"/>
          <w:szCs w:val="24"/>
        </w:rPr>
      </w:pPr>
    </w:p>
    <w:p w14:paraId="5F8A2560" w14:textId="77777777" w:rsidR="00847621" w:rsidRDefault="00847621" w:rsidP="00847621">
      <w:pPr>
        <w:pStyle w:val="NoSpacing"/>
        <w:rPr>
          <w:rFonts w:cs="Times New Roman"/>
          <w:szCs w:val="24"/>
        </w:rPr>
      </w:pPr>
    </w:p>
    <w:p w14:paraId="51C8B19C" w14:textId="77777777" w:rsidR="00847621" w:rsidRDefault="00847621" w:rsidP="0084762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30 April 2024</w:t>
      </w:r>
    </w:p>
    <w:p w14:paraId="705FA5E8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7B411A0" w14:textId="77777777" w:rsidR="00847621" w:rsidRDefault="00847621" w:rsidP="009139A6">
      <w:r>
        <w:separator/>
      </w:r>
    </w:p>
  </w:endnote>
  <w:endnote w:type="continuationSeparator" w:id="0">
    <w:p w14:paraId="7C66B331" w14:textId="77777777" w:rsidR="00847621" w:rsidRDefault="0084762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4A5548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8D9BA06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8453DB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17BD5D6" w14:textId="77777777" w:rsidR="00847621" w:rsidRDefault="00847621" w:rsidP="009139A6">
      <w:r>
        <w:separator/>
      </w:r>
    </w:p>
  </w:footnote>
  <w:footnote w:type="continuationSeparator" w:id="0">
    <w:p w14:paraId="237088BB" w14:textId="77777777" w:rsidR="00847621" w:rsidRDefault="0084762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2B1EF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DA586C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297870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7621"/>
    <w:rsid w:val="000666E0"/>
    <w:rsid w:val="002510B7"/>
    <w:rsid w:val="00270799"/>
    <w:rsid w:val="005C130B"/>
    <w:rsid w:val="00826F5C"/>
    <w:rsid w:val="00847621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5D2CAB"/>
  <w15:chartTrackingRefBased/>
  <w15:docId w15:val="{DCA5A061-501C-4632-8481-1EB1487E1F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84762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36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41</Words>
  <Characters>237</Characters>
  <Application>Microsoft Office Word</Application>
  <DocSecurity>0</DocSecurity>
  <Lines>1</Lines>
  <Paragraphs>1</Paragraphs>
  <ScaleCrop>false</ScaleCrop>
  <Company/>
  <LinksUpToDate>false</LinksUpToDate>
  <CharactersWithSpaces>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2024-04-30T11:17:00Z</dcterms:created>
  <dcterms:modified xsi:type="dcterms:W3CDTF">2024-04-30T11:17:00Z</dcterms:modified>
</cp:coreProperties>
</file>