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6EAC3" w14:textId="77777777" w:rsidR="008346AC" w:rsidRDefault="008346AC" w:rsidP="0083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Benet ARLIEWYN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fl.1429)</w:t>
      </w:r>
    </w:p>
    <w:p w14:paraId="75C910C8" w14:textId="77777777" w:rsidR="008346AC" w:rsidRDefault="008346AC" w:rsidP="0083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3D95AF9C" w14:textId="77777777" w:rsidR="008346AC" w:rsidRDefault="008346AC" w:rsidP="008346AC">
      <w:pPr>
        <w:pStyle w:val="NoSpacing"/>
        <w:rPr>
          <w:rFonts w:cs="Times New Roman"/>
          <w:szCs w:val="24"/>
        </w:rPr>
      </w:pPr>
    </w:p>
    <w:p w14:paraId="327EBD54" w14:textId="77777777" w:rsidR="008346AC" w:rsidRDefault="008346AC" w:rsidP="008346AC">
      <w:pPr>
        <w:pStyle w:val="NoSpacing"/>
        <w:rPr>
          <w:rFonts w:cs="Times New Roman"/>
          <w:szCs w:val="24"/>
        </w:rPr>
      </w:pPr>
    </w:p>
    <w:p w14:paraId="43320832" w14:textId="77777777" w:rsidR="008346AC" w:rsidRDefault="008346AC" w:rsidP="0083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1429</w:t>
      </w:r>
      <w:r>
        <w:rPr>
          <w:rFonts w:cs="Times New Roman"/>
          <w:szCs w:val="24"/>
        </w:rPr>
        <w:tab/>
        <w:t xml:space="preserve">He took on an apprentice, James </w:t>
      </w:r>
      <w:proofErr w:type="spellStart"/>
      <w:r>
        <w:rPr>
          <w:rFonts w:cs="Times New Roman"/>
          <w:szCs w:val="24"/>
        </w:rPr>
        <w:t>Waldeby</w:t>
      </w:r>
      <w:proofErr w:type="spellEnd"/>
      <w:r>
        <w:rPr>
          <w:rFonts w:cs="Times New Roman"/>
          <w:szCs w:val="24"/>
        </w:rPr>
        <w:t>(q.v.).</w:t>
      </w:r>
    </w:p>
    <w:p w14:paraId="71714758" w14:textId="77777777" w:rsidR="008346AC" w:rsidRDefault="008346AC" w:rsidP="0083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E71F2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)</w:t>
      </w:r>
    </w:p>
    <w:p w14:paraId="21CAEB5D" w14:textId="77777777" w:rsidR="008346AC" w:rsidRDefault="008346AC" w:rsidP="008346AC">
      <w:pPr>
        <w:pStyle w:val="NoSpacing"/>
        <w:rPr>
          <w:rFonts w:cs="Times New Roman"/>
          <w:szCs w:val="24"/>
        </w:rPr>
      </w:pPr>
    </w:p>
    <w:p w14:paraId="00B413F3" w14:textId="77777777" w:rsidR="008346AC" w:rsidRDefault="008346AC" w:rsidP="008346AC">
      <w:pPr>
        <w:pStyle w:val="NoSpacing"/>
        <w:rPr>
          <w:rFonts w:cs="Times New Roman"/>
          <w:szCs w:val="24"/>
        </w:rPr>
      </w:pPr>
    </w:p>
    <w:p w14:paraId="176DF77E" w14:textId="77777777" w:rsidR="008346AC" w:rsidRDefault="008346AC" w:rsidP="008346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July 2024</w:t>
      </w:r>
    </w:p>
    <w:p w14:paraId="5CB1B14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B9C6A" w14:textId="77777777" w:rsidR="008346AC" w:rsidRDefault="008346AC" w:rsidP="009139A6">
      <w:r>
        <w:separator/>
      </w:r>
    </w:p>
  </w:endnote>
  <w:endnote w:type="continuationSeparator" w:id="0">
    <w:p w14:paraId="03C2F449" w14:textId="77777777" w:rsidR="008346AC" w:rsidRDefault="008346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93C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34D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392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68F069" w14:textId="77777777" w:rsidR="008346AC" w:rsidRDefault="008346AC" w:rsidP="009139A6">
      <w:r>
        <w:separator/>
      </w:r>
    </w:p>
  </w:footnote>
  <w:footnote w:type="continuationSeparator" w:id="0">
    <w:p w14:paraId="3918A5C2" w14:textId="77777777" w:rsidR="008346AC" w:rsidRDefault="008346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89C3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A73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BEB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AC"/>
    <w:rsid w:val="000666E0"/>
    <w:rsid w:val="002510B7"/>
    <w:rsid w:val="00270799"/>
    <w:rsid w:val="005C130B"/>
    <w:rsid w:val="00633AE1"/>
    <w:rsid w:val="00826F5C"/>
    <w:rsid w:val="008346A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2D69"/>
  <w15:chartTrackingRefBased/>
  <w15:docId w15:val="{717298E8-EC01-4AC5-86A0-0D6A20DB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46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2024-07-18T16:09:00Z</dcterms:created>
  <dcterms:modified xsi:type="dcterms:W3CDTF">2024-07-18T16:10:00Z</dcterms:modified>
</cp:coreProperties>
</file>