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2ACF6" w14:textId="77777777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ARLEE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AF21130" w14:textId="50F87022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rape of Lewes.</w:t>
      </w:r>
    </w:p>
    <w:p w14:paraId="738A44A3" w14:textId="77777777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781821" w14:textId="77777777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4267A8" w14:textId="77777777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6A8F5E50" w14:textId="77777777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Sussex.</w:t>
      </w:r>
    </w:p>
    <w:p w14:paraId="19220B71" w14:textId="77777777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4A1DA280" w14:textId="77777777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EFE808" w14:textId="77777777" w:rsidR="00E419A7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A56B73" w14:textId="77777777" w:rsidR="00E419A7" w:rsidRPr="00680D2B" w:rsidRDefault="00E419A7" w:rsidP="00E419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2E5703E5" w14:textId="1017EE07" w:rsidR="00BA00AB" w:rsidRPr="00E419A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419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05963" w14:textId="77777777" w:rsidR="00E419A7" w:rsidRDefault="00E419A7" w:rsidP="009139A6">
      <w:r>
        <w:separator/>
      </w:r>
    </w:p>
  </w:endnote>
  <w:endnote w:type="continuationSeparator" w:id="0">
    <w:p w14:paraId="52BC713F" w14:textId="77777777" w:rsidR="00E419A7" w:rsidRDefault="00E419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16E8" w14:textId="77777777" w:rsidR="00E419A7" w:rsidRDefault="00E419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F2B6C" w14:textId="77777777" w:rsidR="00E419A7" w:rsidRPr="009139A6" w:rsidRDefault="00E419A7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FC453" w14:textId="77777777" w:rsidR="00E419A7" w:rsidRDefault="00E419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D2362" w14:textId="77777777" w:rsidR="00E419A7" w:rsidRDefault="00E419A7" w:rsidP="009139A6">
      <w:r>
        <w:separator/>
      </w:r>
    </w:p>
  </w:footnote>
  <w:footnote w:type="continuationSeparator" w:id="0">
    <w:p w14:paraId="70261FDF" w14:textId="77777777" w:rsidR="00E419A7" w:rsidRDefault="00E419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E3DB2" w14:textId="77777777" w:rsidR="00E419A7" w:rsidRDefault="00E419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72F4" w14:textId="77777777" w:rsidR="00E419A7" w:rsidRDefault="00E419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6A918" w14:textId="77777777" w:rsidR="00E419A7" w:rsidRDefault="00E419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A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419A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CCE48"/>
  <w15:chartTrackingRefBased/>
  <w15:docId w15:val="{A80A85C9-9AB9-4E6E-A330-AAC47EF9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215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2021-05-03T10:29:00Z</dcterms:created>
  <dcterms:modified xsi:type="dcterms:W3CDTF">2021-05-03T14:04:00Z</dcterms:modified>
</cp:coreProperties>
</file>