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8488A" w14:textId="77777777" w:rsidR="007805B2" w:rsidRDefault="007805B2" w:rsidP="007805B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ARKYSDEN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FB39DEA" w14:textId="77777777" w:rsidR="007805B2" w:rsidRDefault="007805B2" w:rsidP="007805B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Rawerth</w:t>
      </w:r>
      <w:proofErr w:type="spellEnd"/>
      <w:r>
        <w:rPr>
          <w:rFonts w:cs="Times New Roman"/>
          <w:szCs w:val="24"/>
        </w:rPr>
        <w:t>, Essex. Husbandman.</w:t>
      </w:r>
    </w:p>
    <w:p w14:paraId="38BDF44C" w14:textId="77777777" w:rsidR="007805B2" w:rsidRDefault="007805B2" w:rsidP="007805B2">
      <w:pPr>
        <w:pStyle w:val="NoSpacing"/>
        <w:jc w:val="both"/>
        <w:rPr>
          <w:rFonts w:cs="Times New Roman"/>
          <w:szCs w:val="24"/>
        </w:rPr>
      </w:pPr>
    </w:p>
    <w:p w14:paraId="6A51DCBA" w14:textId="77777777" w:rsidR="007805B2" w:rsidRDefault="007805B2" w:rsidP="007805B2">
      <w:pPr>
        <w:pStyle w:val="NoSpacing"/>
        <w:jc w:val="both"/>
        <w:rPr>
          <w:rFonts w:cs="Times New Roman"/>
          <w:szCs w:val="24"/>
        </w:rPr>
      </w:pPr>
    </w:p>
    <w:p w14:paraId="618DB298" w14:textId="77777777" w:rsidR="007805B2" w:rsidRDefault="007805B2" w:rsidP="007805B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Thomas Rolff(q.v.) brought a plaint of debt against him and Henry Kent of </w:t>
      </w:r>
    </w:p>
    <w:p w14:paraId="1409680F" w14:textId="77777777" w:rsidR="007805B2" w:rsidRDefault="007805B2" w:rsidP="007805B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Stock(q.v.).</w:t>
      </w:r>
    </w:p>
    <w:p w14:paraId="47E9BE12" w14:textId="77777777" w:rsidR="007805B2" w:rsidRDefault="007805B2" w:rsidP="007805B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6D2DA256" w14:textId="77777777" w:rsidR="007805B2" w:rsidRDefault="007805B2" w:rsidP="007805B2">
      <w:pPr>
        <w:pStyle w:val="NoSpacing"/>
        <w:jc w:val="both"/>
        <w:rPr>
          <w:rFonts w:cs="Times New Roman"/>
          <w:szCs w:val="24"/>
        </w:rPr>
      </w:pPr>
    </w:p>
    <w:p w14:paraId="0AB9A95E" w14:textId="77777777" w:rsidR="007805B2" w:rsidRDefault="007805B2" w:rsidP="007805B2">
      <w:pPr>
        <w:pStyle w:val="NoSpacing"/>
        <w:jc w:val="both"/>
        <w:rPr>
          <w:rFonts w:cs="Times New Roman"/>
          <w:szCs w:val="24"/>
        </w:rPr>
      </w:pPr>
    </w:p>
    <w:p w14:paraId="0FA332D3" w14:textId="77777777" w:rsidR="007805B2" w:rsidRDefault="007805B2" w:rsidP="007805B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12 December 2023</w:t>
      </w:r>
    </w:p>
    <w:p w14:paraId="209B0FB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B1DEE" w14:textId="77777777" w:rsidR="007805B2" w:rsidRDefault="007805B2" w:rsidP="009139A6">
      <w:r>
        <w:separator/>
      </w:r>
    </w:p>
  </w:endnote>
  <w:endnote w:type="continuationSeparator" w:id="0">
    <w:p w14:paraId="6D82D281" w14:textId="77777777" w:rsidR="007805B2" w:rsidRDefault="007805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123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2938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7FB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15953" w14:textId="77777777" w:rsidR="007805B2" w:rsidRDefault="007805B2" w:rsidP="009139A6">
      <w:r>
        <w:separator/>
      </w:r>
    </w:p>
  </w:footnote>
  <w:footnote w:type="continuationSeparator" w:id="0">
    <w:p w14:paraId="21A10AAE" w14:textId="77777777" w:rsidR="007805B2" w:rsidRDefault="007805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777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E4C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2CD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5B2"/>
    <w:rsid w:val="000666E0"/>
    <w:rsid w:val="002510B7"/>
    <w:rsid w:val="005C130B"/>
    <w:rsid w:val="007805B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E8B56"/>
  <w15:chartTrackingRefBased/>
  <w15:docId w15:val="{08D80391-C8A5-4C20-AC1C-044116431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805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2024-01-31T17:37:00Z</dcterms:created>
  <dcterms:modified xsi:type="dcterms:W3CDTF">2024-01-31T17:37:00Z</dcterms:modified>
</cp:coreProperties>
</file>