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Alan ARKYLL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Holland, Lincolnshire. Husbandman.</w:t>
      </w: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David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Okton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Vicar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Holland(q.v.), brought a plaint of debt</w:t>
      </w:r>
    </w:p>
    <w:p w:rsidR="009D4E2A" w:rsidRDefault="009D4E2A" w:rsidP="009D4E2A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against him,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St.Botho</w:t>
      </w:r>
      <w:proofErr w:type="spellEnd"/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John May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 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Hopkynson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Holland(q.v.).</w:t>
      </w: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D4E2A" w:rsidRDefault="009D4E2A" w:rsidP="009D4E2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9D4E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E2A" w:rsidRDefault="009D4E2A" w:rsidP="00E71FC3">
      <w:pPr>
        <w:spacing w:after="0" w:line="240" w:lineRule="auto"/>
      </w:pPr>
      <w:r>
        <w:separator/>
      </w:r>
    </w:p>
  </w:endnote>
  <w:endnote w:type="continuationSeparator" w:id="0">
    <w:p w:rsidR="009D4E2A" w:rsidRDefault="009D4E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E2A" w:rsidRDefault="009D4E2A" w:rsidP="00E71FC3">
      <w:pPr>
        <w:spacing w:after="0" w:line="240" w:lineRule="auto"/>
      </w:pPr>
      <w:r>
        <w:separator/>
      </w:r>
    </w:p>
  </w:footnote>
  <w:footnote w:type="continuationSeparator" w:id="0">
    <w:p w:rsidR="009D4E2A" w:rsidRDefault="009D4E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2A"/>
    <w:rsid w:val="009D4E2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D0066-0958-40A2-98AE-BA3E81B9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4E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2016-04-21T21:01:00Z</dcterms:created>
  <dcterms:modified xsi:type="dcterms:W3CDTF">2016-04-21T21:01:00Z</dcterms:modified>
</cp:coreProperties>
</file>