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239" w:rsidRDefault="00860239" w:rsidP="008602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ARKYLBY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860239" w:rsidRDefault="00860239" w:rsidP="008602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Hull. Merchant.</w:t>
      </w:r>
    </w:p>
    <w:p w:rsidR="00860239" w:rsidRDefault="00860239" w:rsidP="008602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239" w:rsidRDefault="00860239" w:rsidP="008602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239" w:rsidRDefault="00860239" w:rsidP="00860239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>Joan Monter(q.v.), Robert Kyrkeham(q.v.), Thomas Snell(q.v.) and John Davyson(q.v.), the executors of Robert Monter(q.v.), brought a plaint of debt against him, Robert Lyndesey, senior, of North Crawley(q.v.), John Dymmer of St.Martin by Ludgate, London(q.v.), William Steyne, Vicar,  of Grendon(q.v.) and Walter Jons of Norton(q.v.)</w:t>
      </w:r>
    </w:p>
    <w:p w:rsidR="00860239" w:rsidRDefault="00860239" w:rsidP="008602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860239" w:rsidRDefault="00860239" w:rsidP="008602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239" w:rsidRDefault="00860239" w:rsidP="008602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239" w:rsidRDefault="00860239" w:rsidP="008602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239" w:rsidRDefault="00860239" w:rsidP="00564E3C">
      <w:pPr>
        <w:spacing w:after="0" w:line="240" w:lineRule="auto"/>
      </w:pPr>
      <w:r>
        <w:separator/>
      </w:r>
    </w:p>
  </w:endnote>
  <w:endnote w:type="continuationSeparator" w:id="0">
    <w:p w:rsidR="00860239" w:rsidRDefault="0086023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60239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239" w:rsidRDefault="00860239" w:rsidP="00564E3C">
      <w:pPr>
        <w:spacing w:after="0" w:line="240" w:lineRule="auto"/>
      </w:pPr>
      <w:r>
        <w:separator/>
      </w:r>
    </w:p>
  </w:footnote>
  <w:footnote w:type="continuationSeparator" w:id="0">
    <w:p w:rsidR="00860239" w:rsidRDefault="0086023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239"/>
    <w:rsid w:val="00372DC6"/>
    <w:rsid w:val="00564E3C"/>
    <w:rsid w:val="0064591D"/>
    <w:rsid w:val="0086023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88E407-5086-453F-8F50-0A14692F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602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2016-01-30T19:53:00Z</dcterms:created>
  <dcterms:modified xsi:type="dcterms:W3CDTF">2016-01-30T19:53:00Z</dcterms:modified>
</cp:coreProperties>
</file>