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8F8D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12E2D989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3C010EC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55F166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1A8A5A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Chilton, cutler(q.v.).</w:t>
      </w:r>
    </w:p>
    <w:p w14:paraId="0B3A96A9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61B27D87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867D5C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83F9AE" w14:textId="77777777" w:rsidR="005C1C7E" w:rsidRDefault="005C1C7E" w:rsidP="005C1C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2022</w:t>
      </w:r>
    </w:p>
    <w:p w14:paraId="54EE71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EAF8A" w14:textId="77777777" w:rsidR="005C1C7E" w:rsidRDefault="005C1C7E" w:rsidP="009139A6">
      <w:r>
        <w:separator/>
      </w:r>
    </w:p>
  </w:endnote>
  <w:endnote w:type="continuationSeparator" w:id="0">
    <w:p w14:paraId="01604DDB" w14:textId="77777777" w:rsidR="005C1C7E" w:rsidRDefault="005C1C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60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CBD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695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3BCA" w14:textId="77777777" w:rsidR="005C1C7E" w:rsidRDefault="005C1C7E" w:rsidP="009139A6">
      <w:r>
        <w:separator/>
      </w:r>
    </w:p>
  </w:footnote>
  <w:footnote w:type="continuationSeparator" w:id="0">
    <w:p w14:paraId="5DA65C31" w14:textId="77777777" w:rsidR="005C1C7E" w:rsidRDefault="005C1C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122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9A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23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7E"/>
    <w:rsid w:val="000666E0"/>
    <w:rsid w:val="002510B7"/>
    <w:rsid w:val="005C130B"/>
    <w:rsid w:val="005C1C7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73989"/>
  <w15:chartTrackingRefBased/>
  <w15:docId w15:val="{6118B824-6B1C-4FF4-98E8-C4D4555E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2022-03-25T15:25:00Z</dcterms:created>
  <dcterms:modified xsi:type="dcterms:W3CDTF">2022-03-25T15:25:00Z</dcterms:modified>
</cp:coreProperties>
</file>