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9376" w14:textId="3353CC8F" w:rsidR="00F17C93" w:rsidRDefault="00F17C93" w:rsidP="00F17C93">
      <w:pPr>
        <w:pStyle w:val="NoSpacing"/>
      </w:pPr>
      <w:r>
        <w:rPr>
          <w:u w:val="single"/>
        </w:rPr>
        <w:t>John ARGHUME</w:t>
      </w:r>
      <w:r>
        <w:t xml:space="preserve">     (d.1491)</w:t>
      </w:r>
    </w:p>
    <w:p w14:paraId="45F61339" w14:textId="77777777" w:rsidR="00F17C93" w:rsidRDefault="00F17C93" w:rsidP="00F17C93">
      <w:pPr>
        <w:pStyle w:val="NoSpacing"/>
      </w:pPr>
      <w:r>
        <w:t xml:space="preserve">Abbot of Croxton </w:t>
      </w:r>
      <w:proofErr w:type="spellStart"/>
      <w:r>
        <w:t>Kerrial</w:t>
      </w:r>
      <w:proofErr w:type="spellEnd"/>
      <w:r>
        <w:t xml:space="preserve"> Abbey, Leicestershire.</w:t>
      </w:r>
    </w:p>
    <w:p w14:paraId="0C4C4734" w14:textId="77777777" w:rsidR="00F17C93" w:rsidRDefault="00F17C93" w:rsidP="00F17C93">
      <w:pPr>
        <w:pStyle w:val="NoSpacing"/>
      </w:pPr>
    </w:p>
    <w:p w14:paraId="43C9E993" w14:textId="2FCAFDC9" w:rsidR="00F17C93" w:rsidRDefault="00F17C93" w:rsidP="00F17C93">
      <w:pPr>
        <w:pStyle w:val="NoSpacing"/>
      </w:pPr>
    </w:p>
    <w:p w14:paraId="027296B0" w14:textId="77777777" w:rsidR="0040547C" w:rsidRDefault="0040547C" w:rsidP="0040547C">
      <w:pPr>
        <w:pStyle w:val="NoSpacing"/>
      </w:pPr>
      <w:r>
        <w:tab/>
        <w:t>1473</w:t>
      </w:r>
      <w:r>
        <w:tab/>
        <w:t>He was elected Abbot.</w:t>
      </w:r>
    </w:p>
    <w:p w14:paraId="00B152B1" w14:textId="0D0FE2B0" w:rsidR="00163428" w:rsidRDefault="0040547C" w:rsidP="00163428">
      <w:pPr>
        <w:pStyle w:val="NoSpacing"/>
      </w:pPr>
      <w:r>
        <w:tab/>
      </w:r>
      <w:r>
        <w:tab/>
        <w:t xml:space="preserve">(“Victoria County History of Leicestershire” </w:t>
      </w:r>
      <w:proofErr w:type="spellStart"/>
      <w:r>
        <w:t>vol.II</w:t>
      </w:r>
      <w:proofErr w:type="spellEnd"/>
      <w:r>
        <w:t xml:space="preserve"> pp.28-31)</w:t>
      </w:r>
    </w:p>
    <w:p w14:paraId="2DBE0A72" w14:textId="77777777" w:rsidR="00163428" w:rsidRDefault="00163428" w:rsidP="00163428">
      <w:pPr>
        <w:pStyle w:val="NoSpacing"/>
      </w:pPr>
      <w:r>
        <w:t>18 Feb.1475</w:t>
      </w:r>
      <w:r>
        <w:tab/>
        <w:t>He was ordained subdeacon in the conventual church of the Carmelites at</w:t>
      </w:r>
    </w:p>
    <w:p w14:paraId="6EA38F74" w14:textId="77777777" w:rsidR="00163428" w:rsidRDefault="00163428" w:rsidP="00163428">
      <w:pPr>
        <w:pStyle w:val="NoSpacing"/>
      </w:pPr>
      <w:r>
        <w:tab/>
      </w:r>
      <w:r>
        <w:tab/>
        <w:t>York by William Egremont, Bishop of Dromore(q.v.).</w:t>
      </w:r>
    </w:p>
    <w:p w14:paraId="13C34AE5" w14:textId="77777777" w:rsidR="00163428" w:rsidRDefault="00163428" w:rsidP="00163428">
      <w:pPr>
        <w:pStyle w:val="NoSpacing"/>
      </w:pPr>
      <w:r>
        <w:tab/>
      </w:r>
      <w:r>
        <w:tab/>
        <w:t>(“York Clergy Ordinations 1475-1500” ed. David M. Smith p.2)</w:t>
      </w:r>
    </w:p>
    <w:p w14:paraId="461CE4B8" w14:textId="24E0C2BD" w:rsidR="00163428" w:rsidRDefault="00163428" w:rsidP="00163428">
      <w:pPr>
        <w:pStyle w:val="NoSpacing"/>
      </w:pPr>
      <w:r>
        <w:t>11 Mar.</w:t>
      </w:r>
      <w:r>
        <w:tab/>
        <w:t>He was ordained deacon in the conventual church of the Franciscans at</w:t>
      </w:r>
    </w:p>
    <w:p w14:paraId="5D7F4327" w14:textId="77777777" w:rsidR="00163428" w:rsidRDefault="00163428" w:rsidP="00163428">
      <w:pPr>
        <w:pStyle w:val="NoSpacing"/>
      </w:pPr>
      <w:r>
        <w:tab/>
      </w:r>
      <w:r>
        <w:tab/>
        <w:t>York by William Egremont, Bishop of Dromore(q.v.).</w:t>
      </w:r>
    </w:p>
    <w:p w14:paraId="06E45584" w14:textId="24FEEED7" w:rsidR="00163428" w:rsidRDefault="00163428" w:rsidP="0040547C">
      <w:pPr>
        <w:pStyle w:val="NoSpacing"/>
      </w:pPr>
      <w:r>
        <w:tab/>
      </w:r>
      <w:r>
        <w:tab/>
        <w:t>(“York Clergy Ordinations 1475-1500” ed. David M. Smith p.4)</w:t>
      </w:r>
    </w:p>
    <w:p w14:paraId="275496BE" w14:textId="3F7C3358" w:rsidR="00DC238A" w:rsidRDefault="00DC238A" w:rsidP="00DC238A">
      <w:pPr>
        <w:pStyle w:val="NoSpacing"/>
      </w:pPr>
      <w:r>
        <w:t>25 Mar.</w:t>
      </w:r>
      <w:r>
        <w:tab/>
        <w:t>He was ordained priest at the altar of the Blessed Virgin Mary in York</w:t>
      </w:r>
    </w:p>
    <w:p w14:paraId="7327C16D" w14:textId="77777777" w:rsidR="00DC238A" w:rsidRDefault="00DC238A" w:rsidP="00DC238A">
      <w:pPr>
        <w:pStyle w:val="NoSpacing"/>
      </w:pPr>
      <w:r>
        <w:tab/>
      </w:r>
      <w:r>
        <w:tab/>
        <w:t>Minster by William Egremont, Bishop of Dromore(q.v.).</w:t>
      </w:r>
    </w:p>
    <w:p w14:paraId="7D7908D4" w14:textId="57345A99" w:rsidR="00DC238A" w:rsidRDefault="00DC238A" w:rsidP="00DC238A">
      <w:pPr>
        <w:pStyle w:val="NoSpacing"/>
      </w:pPr>
      <w:r>
        <w:tab/>
      </w:r>
      <w:r>
        <w:tab/>
        <w:t>(“York Clergy Ordinations 1475-1500” ed. David M. Smith p.6)</w:t>
      </w:r>
    </w:p>
    <w:p w14:paraId="3384BD0D" w14:textId="77777777" w:rsidR="0040547C" w:rsidRDefault="0040547C" w:rsidP="0040547C">
      <w:pPr>
        <w:pStyle w:val="NoSpacing"/>
      </w:pPr>
      <w:r>
        <w:tab/>
        <w:t>1483</w:t>
      </w:r>
      <w:r>
        <w:tab/>
        <w:t>Elizabeth Barton, Prioress of Nuneaton(q.v.), brought a plaint of trespass</w:t>
      </w:r>
    </w:p>
    <w:p w14:paraId="065565C1" w14:textId="77777777" w:rsidR="0040547C" w:rsidRDefault="0040547C" w:rsidP="0040547C">
      <w:pPr>
        <w:pStyle w:val="NoSpacing"/>
      </w:pPr>
      <w:r>
        <w:tab/>
      </w:r>
      <w:r>
        <w:tab/>
        <w:t xml:space="preserve">against him and William </w:t>
      </w:r>
      <w:proofErr w:type="spellStart"/>
      <w:r>
        <w:t>Snawe</w:t>
      </w:r>
      <w:proofErr w:type="spellEnd"/>
      <w:r>
        <w:t xml:space="preserve"> of Burbage, Leicestershire(q.v.).</w:t>
      </w:r>
    </w:p>
    <w:p w14:paraId="1BA21177" w14:textId="0275D69B" w:rsidR="0040547C" w:rsidRDefault="0040547C" w:rsidP="00DC238A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14:paraId="341284BE" w14:textId="77777777" w:rsidR="00F17C93" w:rsidRDefault="00F17C93" w:rsidP="00F17C93">
      <w:pPr>
        <w:pStyle w:val="NoSpacing"/>
      </w:pPr>
    </w:p>
    <w:p w14:paraId="263D73BE" w14:textId="72828B12" w:rsidR="00F17C93" w:rsidRDefault="00F17C93" w:rsidP="00F17C93">
      <w:pPr>
        <w:pStyle w:val="NoSpacing"/>
      </w:pPr>
    </w:p>
    <w:p w14:paraId="0786C6E1" w14:textId="2A51EAC4" w:rsidR="00DC238A" w:rsidRDefault="00DC238A" w:rsidP="00F17C93">
      <w:pPr>
        <w:pStyle w:val="NoSpacing"/>
      </w:pPr>
      <w:r>
        <w:t>6 January 2020</w:t>
      </w:r>
    </w:p>
    <w:p w14:paraId="401F91F3" w14:textId="7D5EC3BE" w:rsidR="00163428" w:rsidRPr="00F94FFF" w:rsidRDefault="00163428" w:rsidP="00F17C93">
      <w:pPr>
        <w:pStyle w:val="NoSpacing"/>
      </w:pPr>
      <w:r>
        <w:t>16 August 2025</w:t>
      </w:r>
    </w:p>
    <w:p w14:paraId="597436A1" w14:textId="1E8E06C2" w:rsidR="0040547C" w:rsidRPr="00F17C93" w:rsidRDefault="0040547C" w:rsidP="00E71FC3">
      <w:pPr>
        <w:pStyle w:val="NoSpacing"/>
      </w:pPr>
    </w:p>
    <w:sectPr w:rsidR="0040547C" w:rsidRPr="00F17C9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04EE5" w14:textId="77777777" w:rsidR="00F17C93" w:rsidRDefault="00F17C93" w:rsidP="00E71FC3">
      <w:pPr>
        <w:spacing w:after="0" w:line="240" w:lineRule="auto"/>
      </w:pPr>
      <w:r>
        <w:separator/>
      </w:r>
    </w:p>
  </w:endnote>
  <w:endnote w:type="continuationSeparator" w:id="0">
    <w:p w14:paraId="53DA3256" w14:textId="77777777" w:rsidR="00F17C93" w:rsidRDefault="00F17C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5C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9D1F" w14:textId="77777777" w:rsidR="00F17C93" w:rsidRDefault="00F17C93" w:rsidP="00E71FC3">
      <w:pPr>
        <w:spacing w:after="0" w:line="240" w:lineRule="auto"/>
      </w:pPr>
      <w:r>
        <w:separator/>
      </w:r>
    </w:p>
  </w:footnote>
  <w:footnote w:type="continuationSeparator" w:id="0">
    <w:p w14:paraId="7868A3D4" w14:textId="77777777" w:rsidR="00F17C93" w:rsidRDefault="00F17C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93"/>
    <w:rsid w:val="00163428"/>
    <w:rsid w:val="001A7C09"/>
    <w:rsid w:val="00211AD7"/>
    <w:rsid w:val="0040547C"/>
    <w:rsid w:val="00577BD5"/>
    <w:rsid w:val="00656CBA"/>
    <w:rsid w:val="00685018"/>
    <w:rsid w:val="006A1F77"/>
    <w:rsid w:val="00733BE7"/>
    <w:rsid w:val="00AB52E8"/>
    <w:rsid w:val="00B16D3F"/>
    <w:rsid w:val="00BB41AC"/>
    <w:rsid w:val="00DC238A"/>
    <w:rsid w:val="00E71FC3"/>
    <w:rsid w:val="00EF4813"/>
    <w:rsid w:val="00F17C93"/>
    <w:rsid w:val="00F6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3BF3"/>
  <w15:chartTrackingRefBased/>
  <w15:docId w15:val="{F9DC49D3-F8B4-471E-85A3-028A3B09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054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6</cp:revision>
  <dcterms:created xsi:type="dcterms:W3CDTF">2019-11-09T14:39:00Z</dcterms:created>
  <dcterms:modified xsi:type="dcterms:W3CDTF">2025-08-16T11:24:00Z</dcterms:modified>
</cp:coreProperties>
</file>