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E3CD6" w14:textId="466473DF" w:rsidR="006B2F86" w:rsidRDefault="00A82791" w:rsidP="00E71FC3">
      <w:pPr>
        <w:pStyle w:val="NoSpacing"/>
      </w:pPr>
      <w:r>
        <w:rPr>
          <w:u w:val="single"/>
        </w:rPr>
        <w:t>John ARGENTINE</w:t>
      </w:r>
      <w:r>
        <w:t xml:space="preserve">   </w:t>
      </w:r>
      <w:proofErr w:type="gramStart"/>
      <w:r>
        <w:t xml:space="preserve">   (</w:t>
      </w:r>
      <w:proofErr w:type="gramEnd"/>
      <w:r>
        <w:t>d.by 1425)</w:t>
      </w:r>
    </w:p>
    <w:p w14:paraId="16BE02A3" w14:textId="1277EBC7" w:rsidR="00A82791" w:rsidRDefault="00A82791" w:rsidP="00E71FC3">
      <w:pPr>
        <w:pStyle w:val="NoSpacing"/>
      </w:pPr>
    </w:p>
    <w:p w14:paraId="1D9CEC7D" w14:textId="28293DEB" w:rsidR="00A82791" w:rsidRDefault="00A82791" w:rsidP="00E71FC3">
      <w:pPr>
        <w:pStyle w:val="NoSpacing"/>
      </w:pPr>
    </w:p>
    <w:p w14:paraId="5139374A" w14:textId="360D9457" w:rsidR="00A82791" w:rsidRDefault="00A82791" w:rsidP="00E71FC3">
      <w:pPr>
        <w:pStyle w:val="NoSpacing"/>
      </w:pPr>
      <w:r>
        <w:t>Son of Sir William Argentine(q.v.).</w:t>
      </w:r>
    </w:p>
    <w:p w14:paraId="4200AD5D" w14:textId="7A9FCEE2" w:rsidR="00A82791" w:rsidRDefault="00A82791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22-283)</w:t>
      </w:r>
    </w:p>
    <w:p w14:paraId="5FD0C024" w14:textId="443BBEBF" w:rsidR="00A82791" w:rsidRDefault="00A82791" w:rsidP="00E71FC3">
      <w:pPr>
        <w:pStyle w:val="NoSpacing"/>
      </w:pPr>
      <w:r>
        <w:t>Children:   John(q.v.), Elizabeth(q.v.) and Joan(q.v.).   (ibid.)</w:t>
      </w:r>
    </w:p>
    <w:p w14:paraId="43118CCA" w14:textId="1352EE56" w:rsidR="00A82791" w:rsidRDefault="00A82791" w:rsidP="00E71FC3">
      <w:pPr>
        <w:pStyle w:val="NoSpacing"/>
      </w:pPr>
    </w:p>
    <w:p w14:paraId="6F8E219F" w14:textId="3AACBC6F" w:rsidR="00A82791" w:rsidRDefault="00A82791" w:rsidP="00E71FC3">
      <w:pPr>
        <w:pStyle w:val="NoSpacing"/>
      </w:pPr>
    </w:p>
    <w:p w14:paraId="0FC5C8EA" w14:textId="7E1E6B8B" w:rsidR="00A82791" w:rsidRPr="00A82791" w:rsidRDefault="00A82791" w:rsidP="00E71FC3">
      <w:pPr>
        <w:pStyle w:val="NoSpacing"/>
      </w:pPr>
      <w:r>
        <w:t>19 December 2018</w:t>
      </w:r>
      <w:bookmarkStart w:id="0" w:name="_GoBack"/>
      <w:bookmarkEnd w:id="0"/>
    </w:p>
    <w:sectPr w:rsidR="00A82791" w:rsidRPr="00A827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31563" w14:textId="77777777" w:rsidR="00A82791" w:rsidRDefault="00A82791" w:rsidP="00E71FC3">
      <w:pPr>
        <w:spacing w:after="0" w:line="240" w:lineRule="auto"/>
      </w:pPr>
      <w:r>
        <w:separator/>
      </w:r>
    </w:p>
  </w:endnote>
  <w:endnote w:type="continuationSeparator" w:id="0">
    <w:p w14:paraId="5BA8A7AD" w14:textId="77777777" w:rsidR="00A82791" w:rsidRDefault="00A827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DE6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0A8F9" w14:textId="77777777" w:rsidR="00A82791" w:rsidRDefault="00A82791" w:rsidP="00E71FC3">
      <w:pPr>
        <w:spacing w:after="0" w:line="240" w:lineRule="auto"/>
      </w:pPr>
      <w:r>
        <w:separator/>
      </w:r>
    </w:p>
  </w:footnote>
  <w:footnote w:type="continuationSeparator" w:id="0">
    <w:p w14:paraId="4E76092F" w14:textId="77777777" w:rsidR="00A82791" w:rsidRDefault="00A827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91"/>
    <w:rsid w:val="001A7C09"/>
    <w:rsid w:val="00577BD5"/>
    <w:rsid w:val="00656CBA"/>
    <w:rsid w:val="006A1F77"/>
    <w:rsid w:val="00733BE7"/>
    <w:rsid w:val="00A827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0118B"/>
  <w15:chartTrackingRefBased/>
  <w15:docId w15:val="{099497B3-C246-4412-A1B6-8C34E998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2018-12-19T20:24:00Z</dcterms:created>
  <dcterms:modified xsi:type="dcterms:W3CDTF">2018-12-19T20:26:00Z</dcterms:modified>
</cp:coreProperties>
</file>