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D13778" w14:textId="1A7A6EFE" w:rsidR="006B2F86" w:rsidRDefault="004C6CA3" w:rsidP="00E71FC3">
      <w:pPr>
        <w:pStyle w:val="NoSpacing"/>
      </w:pPr>
      <w:r>
        <w:rPr>
          <w:u w:val="single"/>
        </w:rPr>
        <w:t>John ARGENTINE</w:t>
      </w:r>
      <w:r>
        <w:t xml:space="preserve">  </w:t>
      </w:r>
      <w:proofErr w:type="gramStart"/>
      <w:r>
        <w:t xml:space="preserve">   (</w:t>
      </w:r>
      <w:proofErr w:type="gramEnd"/>
      <w:r>
        <w:t>d.1420)</w:t>
      </w:r>
    </w:p>
    <w:p w14:paraId="6600D219" w14:textId="48890264" w:rsidR="004C6CA3" w:rsidRDefault="004C6CA3" w:rsidP="00E71FC3">
      <w:pPr>
        <w:pStyle w:val="NoSpacing"/>
      </w:pPr>
    </w:p>
    <w:p w14:paraId="4B2D9317" w14:textId="2E70AE40" w:rsidR="004C6CA3" w:rsidRDefault="004C6CA3" w:rsidP="00E71FC3">
      <w:pPr>
        <w:pStyle w:val="NoSpacing"/>
      </w:pPr>
    </w:p>
    <w:p w14:paraId="33D99F5F" w14:textId="6CBDAFD7" w:rsidR="004C6CA3" w:rsidRDefault="004C6CA3" w:rsidP="00E71FC3">
      <w:pPr>
        <w:pStyle w:val="NoSpacing"/>
      </w:pPr>
      <w:r>
        <w:t>Son of Sir William Argentine.</w:t>
      </w:r>
    </w:p>
    <w:p w14:paraId="440FB714" w14:textId="5FBBBFD6" w:rsidR="004C6CA3" w:rsidRDefault="004C6CA3" w:rsidP="00E71FC3">
      <w:pPr>
        <w:pStyle w:val="NoSpacing"/>
      </w:pPr>
      <w:r>
        <w:t xml:space="preserve">(www.inquisitionspostmortem.ac.uk ref. </w:t>
      </w:r>
      <w:proofErr w:type="spellStart"/>
      <w:r>
        <w:t>eCIPM</w:t>
      </w:r>
      <w:proofErr w:type="spellEnd"/>
      <w:r>
        <w:t xml:space="preserve"> 22-282)</w:t>
      </w:r>
    </w:p>
    <w:p w14:paraId="40BB57CC" w14:textId="6E240BE4" w:rsidR="004C6CA3" w:rsidRDefault="004C6CA3" w:rsidP="00E71FC3">
      <w:pPr>
        <w:pStyle w:val="NoSpacing"/>
      </w:pPr>
    </w:p>
    <w:p w14:paraId="77E92169" w14:textId="45B3B573" w:rsidR="004C6CA3" w:rsidRDefault="004C6CA3" w:rsidP="00E71FC3">
      <w:pPr>
        <w:pStyle w:val="NoSpacing"/>
      </w:pPr>
    </w:p>
    <w:p w14:paraId="4E9E81AF" w14:textId="687C9930" w:rsidR="004C6CA3" w:rsidRDefault="004C6CA3" w:rsidP="00E71FC3">
      <w:pPr>
        <w:pStyle w:val="NoSpacing"/>
      </w:pPr>
      <w:r>
        <w:t>21 Jul.1420</w:t>
      </w:r>
      <w:r>
        <w:tab/>
        <w:t>He died. His heirs were his sisters, Elizabeth and Joan.   (ibid.)</w:t>
      </w:r>
    </w:p>
    <w:p w14:paraId="0F0DA96C" w14:textId="1A2945B1" w:rsidR="004C6CA3" w:rsidRDefault="004C6CA3" w:rsidP="00E71FC3">
      <w:pPr>
        <w:pStyle w:val="NoSpacing"/>
      </w:pPr>
    </w:p>
    <w:p w14:paraId="3C634648" w14:textId="478C0DB9" w:rsidR="004C6CA3" w:rsidRDefault="004C6CA3" w:rsidP="00E71FC3">
      <w:pPr>
        <w:pStyle w:val="NoSpacing"/>
      </w:pPr>
    </w:p>
    <w:p w14:paraId="62F75CAE" w14:textId="2BCC1E1D" w:rsidR="004C6CA3" w:rsidRPr="004C6CA3" w:rsidRDefault="004C6CA3" w:rsidP="00E71FC3">
      <w:pPr>
        <w:pStyle w:val="NoSpacing"/>
      </w:pPr>
      <w:r>
        <w:t>18 December 2018</w:t>
      </w:r>
      <w:bookmarkStart w:id="0" w:name="_GoBack"/>
      <w:bookmarkEnd w:id="0"/>
    </w:p>
    <w:sectPr w:rsidR="004C6CA3" w:rsidRPr="004C6CA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2D7DF7" w14:textId="77777777" w:rsidR="004C6CA3" w:rsidRDefault="004C6CA3" w:rsidP="00E71FC3">
      <w:pPr>
        <w:spacing w:after="0" w:line="240" w:lineRule="auto"/>
      </w:pPr>
      <w:r>
        <w:separator/>
      </w:r>
    </w:p>
  </w:endnote>
  <w:endnote w:type="continuationSeparator" w:id="0">
    <w:p w14:paraId="2344E9C4" w14:textId="77777777" w:rsidR="004C6CA3" w:rsidRDefault="004C6CA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26BE4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0CCEC1" w14:textId="77777777" w:rsidR="004C6CA3" w:rsidRDefault="004C6CA3" w:rsidP="00E71FC3">
      <w:pPr>
        <w:spacing w:after="0" w:line="240" w:lineRule="auto"/>
      </w:pPr>
      <w:r>
        <w:separator/>
      </w:r>
    </w:p>
  </w:footnote>
  <w:footnote w:type="continuationSeparator" w:id="0">
    <w:p w14:paraId="2DAF2021" w14:textId="77777777" w:rsidR="004C6CA3" w:rsidRDefault="004C6CA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CA3"/>
    <w:rsid w:val="001A7C09"/>
    <w:rsid w:val="004C6CA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1BCC4"/>
  <w15:chartTrackingRefBased/>
  <w15:docId w15:val="{3DAEE623-2B1E-4EE1-9770-C3BEA0FA0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2018-12-18T21:32:00Z</dcterms:created>
  <dcterms:modified xsi:type="dcterms:W3CDTF">2018-12-18T21:34:00Z</dcterms:modified>
</cp:coreProperties>
</file>