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8BCA64" w14:textId="61B5F17F" w:rsidR="006B2F86" w:rsidRDefault="00571764" w:rsidP="00E71FC3">
      <w:pPr>
        <w:pStyle w:val="NoSpacing"/>
      </w:pPr>
      <w:r>
        <w:rPr>
          <w:u w:val="single"/>
        </w:rPr>
        <w:t>Elizabeth ARGENTINE</w:t>
      </w:r>
      <w:r>
        <w:t xml:space="preserve">  </w:t>
      </w:r>
      <w:proofErr w:type="gramStart"/>
      <w:r>
        <w:t xml:space="preserve">   (</w:t>
      </w:r>
      <w:proofErr w:type="gramEnd"/>
      <w:r>
        <w:t>fl.1425)</w:t>
      </w:r>
    </w:p>
    <w:p w14:paraId="1BFE871B" w14:textId="0E91D4DA" w:rsidR="00571764" w:rsidRDefault="00571764" w:rsidP="00E71FC3">
      <w:pPr>
        <w:pStyle w:val="NoSpacing"/>
      </w:pPr>
    </w:p>
    <w:p w14:paraId="0B9F71F6" w14:textId="7EE397C5" w:rsidR="00571764" w:rsidRDefault="00571764" w:rsidP="00E71FC3">
      <w:pPr>
        <w:pStyle w:val="NoSpacing"/>
      </w:pPr>
    </w:p>
    <w:p w14:paraId="7C42639D" w14:textId="752855DA" w:rsidR="00571764" w:rsidRDefault="00571764" w:rsidP="00E71FC3">
      <w:pPr>
        <w:pStyle w:val="NoSpacing"/>
      </w:pPr>
      <w:r>
        <w:t>Daughter of John Argentine(q.v.).</w:t>
      </w:r>
    </w:p>
    <w:p w14:paraId="4F988B6F" w14:textId="40BF228C" w:rsidR="00571764" w:rsidRDefault="00571764" w:rsidP="00E71FC3">
      <w:pPr>
        <w:pStyle w:val="NoSpacing"/>
      </w:pPr>
      <w:r>
        <w:t xml:space="preserve">(www.inquisitionspostmortem.ac.uk ref. </w:t>
      </w:r>
      <w:proofErr w:type="spellStart"/>
      <w:r>
        <w:t>eCIPM</w:t>
      </w:r>
      <w:proofErr w:type="spellEnd"/>
      <w:r>
        <w:t xml:space="preserve"> 22-283)</w:t>
      </w:r>
    </w:p>
    <w:p w14:paraId="7F9D1E10" w14:textId="49973769" w:rsidR="00571764" w:rsidRDefault="00571764" w:rsidP="00E71FC3">
      <w:pPr>
        <w:pStyle w:val="NoSpacing"/>
      </w:pPr>
    </w:p>
    <w:p w14:paraId="49358AB0" w14:textId="26167016" w:rsidR="00571764" w:rsidRDefault="00571764" w:rsidP="00E71FC3">
      <w:pPr>
        <w:pStyle w:val="NoSpacing"/>
      </w:pPr>
    </w:p>
    <w:p w14:paraId="45D6AFEB" w14:textId="6B9E8832" w:rsidR="00571764" w:rsidRDefault="00571764" w:rsidP="00E71FC3">
      <w:pPr>
        <w:pStyle w:val="NoSpacing"/>
      </w:pPr>
      <w:r>
        <w:t>12 May1412</w:t>
      </w:r>
      <w:r>
        <w:tab/>
        <w:t>She was born.   (ibid.)</w:t>
      </w:r>
    </w:p>
    <w:p w14:paraId="3BDBD0A3" w14:textId="7ADFDB65" w:rsidR="00571764" w:rsidRDefault="00571764" w:rsidP="00E71FC3">
      <w:pPr>
        <w:pStyle w:val="NoSpacing"/>
      </w:pPr>
    </w:p>
    <w:p w14:paraId="78F0BE41" w14:textId="46BFBA86" w:rsidR="00571764" w:rsidRDefault="00571764" w:rsidP="00E71FC3">
      <w:pPr>
        <w:pStyle w:val="NoSpacing"/>
      </w:pPr>
    </w:p>
    <w:p w14:paraId="44638AB6" w14:textId="7780F91A" w:rsidR="00571764" w:rsidRPr="00571764" w:rsidRDefault="00571764" w:rsidP="00E71FC3">
      <w:pPr>
        <w:pStyle w:val="NoSpacing"/>
      </w:pPr>
      <w:r>
        <w:t>19 December 2018</w:t>
      </w:r>
      <w:bookmarkStart w:id="0" w:name="_GoBack"/>
      <w:bookmarkEnd w:id="0"/>
    </w:p>
    <w:sectPr w:rsidR="00571764" w:rsidRPr="005717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A95C66" w14:textId="77777777" w:rsidR="00571764" w:rsidRDefault="00571764" w:rsidP="00E71FC3">
      <w:pPr>
        <w:spacing w:after="0" w:line="240" w:lineRule="auto"/>
      </w:pPr>
      <w:r>
        <w:separator/>
      </w:r>
    </w:p>
  </w:endnote>
  <w:endnote w:type="continuationSeparator" w:id="0">
    <w:p w14:paraId="34DF24E5" w14:textId="77777777" w:rsidR="00571764" w:rsidRDefault="005717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B5E3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E01181" w14:textId="77777777" w:rsidR="00571764" w:rsidRDefault="00571764" w:rsidP="00E71FC3">
      <w:pPr>
        <w:spacing w:after="0" w:line="240" w:lineRule="auto"/>
      </w:pPr>
      <w:r>
        <w:separator/>
      </w:r>
    </w:p>
  </w:footnote>
  <w:footnote w:type="continuationSeparator" w:id="0">
    <w:p w14:paraId="217FF60E" w14:textId="77777777" w:rsidR="00571764" w:rsidRDefault="005717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764"/>
    <w:rsid w:val="001A7C09"/>
    <w:rsid w:val="0057176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C2CD3"/>
  <w15:chartTrackingRefBased/>
  <w15:docId w15:val="{88E8D8DF-8A96-42AA-82A9-6196221D6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2018-12-19T20:19:00Z</dcterms:created>
  <dcterms:modified xsi:type="dcterms:W3CDTF">2018-12-19T20:22:00Z</dcterms:modified>
</cp:coreProperties>
</file>