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0F954" w14:textId="77777777" w:rsidR="00646A1E" w:rsidRDefault="00646A1E" w:rsidP="00646A1E">
      <w:pPr>
        <w:pStyle w:val="NoSpacing"/>
        <w:rPr>
          <w:rFonts w:ascii="Times New Roman" w:hAnsi="Times New Roman" w:cs="Times New Roman"/>
          <w:sz w:val="24"/>
          <w:szCs w:val="24"/>
        </w:rPr>
      </w:pPr>
      <w:r>
        <w:rPr>
          <w:rFonts w:ascii="Times New Roman" w:hAnsi="Times New Roman" w:cs="Times New Roman"/>
          <w:sz w:val="24"/>
          <w:szCs w:val="24"/>
          <w:u w:val="single"/>
        </w:rPr>
        <w:t>William ARGENTEM</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339F35F" w14:textId="77777777" w:rsidR="00646A1E" w:rsidRDefault="00646A1E" w:rsidP="00646A1E">
      <w:pPr>
        <w:pStyle w:val="NoSpacing"/>
        <w:rPr>
          <w:rFonts w:ascii="Times New Roman" w:hAnsi="Times New Roman" w:cs="Times New Roman"/>
          <w:sz w:val="24"/>
          <w:szCs w:val="24"/>
        </w:rPr>
      </w:pPr>
      <w:r>
        <w:rPr>
          <w:rFonts w:ascii="Times New Roman" w:hAnsi="Times New Roman" w:cs="Times New Roman"/>
          <w:sz w:val="24"/>
          <w:szCs w:val="24"/>
        </w:rPr>
        <w:t>of Suffolk.</w:t>
      </w:r>
    </w:p>
    <w:p w14:paraId="313A2D8C" w14:textId="77777777" w:rsidR="00646A1E" w:rsidRDefault="00646A1E" w:rsidP="00646A1E">
      <w:pPr>
        <w:pStyle w:val="NoSpacing"/>
        <w:rPr>
          <w:rFonts w:ascii="Times New Roman" w:hAnsi="Times New Roman" w:cs="Times New Roman"/>
          <w:sz w:val="24"/>
          <w:szCs w:val="24"/>
        </w:rPr>
      </w:pPr>
    </w:p>
    <w:p w14:paraId="1FF229E1" w14:textId="77777777" w:rsidR="00646A1E" w:rsidRDefault="00646A1E" w:rsidP="00646A1E">
      <w:pPr>
        <w:pStyle w:val="NoSpacing"/>
        <w:rPr>
          <w:rFonts w:ascii="Times New Roman" w:hAnsi="Times New Roman" w:cs="Times New Roman"/>
          <w:sz w:val="24"/>
          <w:szCs w:val="24"/>
        </w:rPr>
      </w:pPr>
    </w:p>
    <w:p w14:paraId="283D644C" w14:textId="77777777" w:rsidR="00646A1E" w:rsidRDefault="00646A1E" w:rsidP="00646A1E">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Suffolk touching the names of the persons bound to contribute to the subsidy granted to the King at the last Parliament. He was also a collector.</w:t>
      </w:r>
    </w:p>
    <w:p w14:paraId="563D7CFE" w14:textId="77777777" w:rsidR="00646A1E" w:rsidRDefault="00646A1E" w:rsidP="00646A1E">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0FF0FDC2" w14:textId="77777777" w:rsidR="00646A1E" w:rsidRDefault="00646A1E" w:rsidP="00646A1E">
      <w:pPr>
        <w:pStyle w:val="NoSpacing"/>
        <w:rPr>
          <w:rFonts w:ascii="Times New Roman" w:hAnsi="Times New Roman" w:cs="Times New Roman"/>
          <w:sz w:val="24"/>
          <w:szCs w:val="24"/>
        </w:rPr>
      </w:pPr>
    </w:p>
    <w:p w14:paraId="2B43BB04" w14:textId="77777777" w:rsidR="00646A1E" w:rsidRDefault="00646A1E" w:rsidP="00646A1E">
      <w:pPr>
        <w:pStyle w:val="NoSpacing"/>
        <w:rPr>
          <w:rFonts w:ascii="Times New Roman" w:hAnsi="Times New Roman" w:cs="Times New Roman"/>
          <w:sz w:val="24"/>
          <w:szCs w:val="24"/>
        </w:rPr>
      </w:pPr>
    </w:p>
    <w:p w14:paraId="606A637D" w14:textId="77777777" w:rsidR="00646A1E" w:rsidRDefault="00646A1E" w:rsidP="00646A1E">
      <w:pPr>
        <w:pStyle w:val="NoSpacing"/>
        <w:rPr>
          <w:rFonts w:ascii="Times New Roman" w:hAnsi="Times New Roman" w:cs="Times New Roman"/>
          <w:sz w:val="24"/>
          <w:szCs w:val="24"/>
        </w:rPr>
      </w:pPr>
      <w:r>
        <w:rPr>
          <w:rFonts w:ascii="Times New Roman" w:hAnsi="Times New Roman" w:cs="Times New Roman"/>
          <w:sz w:val="24"/>
          <w:szCs w:val="24"/>
        </w:rPr>
        <w:t>23 June 2021</w:t>
      </w:r>
    </w:p>
    <w:p w14:paraId="606B923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90C307" w14:textId="77777777" w:rsidR="00646A1E" w:rsidRDefault="00646A1E" w:rsidP="009139A6">
      <w:r>
        <w:separator/>
      </w:r>
    </w:p>
  </w:endnote>
  <w:endnote w:type="continuationSeparator" w:id="0">
    <w:p w14:paraId="0C8969B0" w14:textId="77777777" w:rsidR="00646A1E" w:rsidRDefault="00646A1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45206"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5913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w:t>
    </w:r>
    <w:proofErr w:type="gramStart"/>
    <w:r w:rsidRPr="009139A6">
      <w:rPr>
        <w:rFonts w:ascii="Times New Roman" w:hAnsi="Times New Roman" w:cs="Times New Roman"/>
      </w:rPr>
      <w:t>S.Rogers</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20AE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D43ABE" w14:textId="77777777" w:rsidR="00646A1E" w:rsidRDefault="00646A1E" w:rsidP="009139A6">
      <w:r>
        <w:separator/>
      </w:r>
    </w:p>
  </w:footnote>
  <w:footnote w:type="continuationSeparator" w:id="0">
    <w:p w14:paraId="558E7DF3" w14:textId="77777777" w:rsidR="00646A1E" w:rsidRDefault="00646A1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C8DC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4C55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9C710"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1E"/>
    <w:rsid w:val="000666E0"/>
    <w:rsid w:val="002510B7"/>
    <w:rsid w:val="005C130B"/>
    <w:rsid w:val="00646A1E"/>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D8196"/>
  <w15:chartTrackingRefBased/>
  <w15:docId w15:val="{060A5D85-99A7-4A7D-9ACB-06AF5450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3</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2021-07-09T20:29:00Z</dcterms:created>
  <dcterms:modified xsi:type="dcterms:W3CDTF">2021-07-09T20:32:00Z</dcterms:modified>
</cp:coreProperties>
</file>