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16CE0" w14:textId="77777777" w:rsidR="007F70BD" w:rsidRDefault="007F70BD" w:rsidP="007F7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Clement ARGENT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A2AAA23" w14:textId="77777777" w:rsidR="007F70BD" w:rsidRDefault="007F70BD" w:rsidP="007F7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Hemswell, Lincolnshire. Clerk.</w:t>
      </w:r>
    </w:p>
    <w:p w14:paraId="41CDD59C" w14:textId="77777777" w:rsidR="007F70BD" w:rsidRDefault="007F70BD" w:rsidP="007F70BD">
      <w:pPr>
        <w:rPr>
          <w:rFonts w:ascii="Times New Roman" w:hAnsi="Times New Roman" w:cs="Times New Roman"/>
        </w:rPr>
      </w:pPr>
    </w:p>
    <w:p w14:paraId="108893CC" w14:textId="77777777" w:rsidR="007F70BD" w:rsidRDefault="007F70BD" w:rsidP="007F70BD">
      <w:pPr>
        <w:rPr>
          <w:rFonts w:ascii="Times New Roman" w:hAnsi="Times New Roman" w:cs="Times New Roman"/>
        </w:rPr>
      </w:pPr>
    </w:p>
    <w:p w14:paraId="629AAF95" w14:textId="77777777" w:rsidR="007F70BD" w:rsidRDefault="007F70BD" w:rsidP="007F7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Tournay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Richard </w:t>
      </w:r>
      <w:proofErr w:type="spellStart"/>
      <w:r>
        <w:rPr>
          <w:rFonts w:ascii="Times New Roman" w:hAnsi="Times New Roman" w:cs="Times New Roman"/>
        </w:rPr>
        <w:t>Halman</w:t>
      </w:r>
      <w:proofErr w:type="spellEnd"/>
    </w:p>
    <w:p w14:paraId="634EC2FD" w14:textId="77777777" w:rsidR="007F70BD" w:rsidRDefault="007F70BD" w:rsidP="007F70B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Whitgift, West Riding of Yorkshire(q.v.), Richard </w:t>
      </w:r>
      <w:proofErr w:type="spellStart"/>
      <w:r>
        <w:rPr>
          <w:rFonts w:ascii="Times New Roman" w:hAnsi="Times New Roman" w:cs="Times New Roman"/>
        </w:rPr>
        <w:t>Wyall</w:t>
      </w:r>
      <w:proofErr w:type="spellEnd"/>
      <w:r>
        <w:rPr>
          <w:rFonts w:ascii="Times New Roman" w:hAnsi="Times New Roman" w:cs="Times New Roman"/>
        </w:rPr>
        <w:t xml:space="preserve"> of Great Carleton,</w:t>
      </w:r>
    </w:p>
    <w:p w14:paraId="5F9B5846" w14:textId="77777777" w:rsidR="007F70BD" w:rsidRDefault="007F70BD" w:rsidP="007F70B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Lincolnshire(q.v.) and John </w:t>
      </w:r>
      <w:proofErr w:type="spellStart"/>
      <w:r>
        <w:rPr>
          <w:rFonts w:ascii="Times New Roman" w:hAnsi="Times New Roman" w:cs="Times New Roman"/>
        </w:rPr>
        <w:t>Pynnyng</w:t>
      </w:r>
      <w:proofErr w:type="spellEnd"/>
      <w:r>
        <w:rPr>
          <w:rFonts w:ascii="Times New Roman" w:hAnsi="Times New Roman" w:cs="Times New Roman"/>
        </w:rPr>
        <w:t>, senior, of Ruston, North Riding of Yorkshire(q.v.).</w:t>
      </w:r>
    </w:p>
    <w:p w14:paraId="659652A3" w14:textId="77777777" w:rsidR="007F70BD" w:rsidRDefault="007F70BD" w:rsidP="007F7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2ED35EB" w14:textId="77777777" w:rsidR="007F70BD" w:rsidRDefault="007F70BD" w:rsidP="007F70BD">
      <w:pPr>
        <w:rPr>
          <w:rFonts w:ascii="Times New Roman" w:hAnsi="Times New Roman" w:cs="Times New Roman"/>
        </w:rPr>
      </w:pPr>
    </w:p>
    <w:p w14:paraId="713A5820" w14:textId="77777777" w:rsidR="007F70BD" w:rsidRDefault="007F70BD" w:rsidP="007F70BD">
      <w:pPr>
        <w:rPr>
          <w:rFonts w:ascii="Times New Roman" w:hAnsi="Times New Roman" w:cs="Times New Roman"/>
        </w:rPr>
      </w:pPr>
    </w:p>
    <w:p w14:paraId="6653C912" w14:textId="77777777" w:rsidR="007F70BD" w:rsidRDefault="007F70BD" w:rsidP="007F7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2019</w:t>
      </w:r>
    </w:p>
    <w:p w14:paraId="44EED4E3" w14:textId="77777777" w:rsidR="006B2F86" w:rsidRPr="00E71FC3" w:rsidRDefault="007F70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5D495" w14:textId="77777777" w:rsidR="007F70BD" w:rsidRDefault="007F70BD" w:rsidP="00E71FC3">
      <w:r>
        <w:separator/>
      </w:r>
    </w:p>
  </w:endnote>
  <w:endnote w:type="continuationSeparator" w:id="0">
    <w:p w14:paraId="11ACFC9D" w14:textId="77777777" w:rsidR="007F70BD" w:rsidRDefault="007F70B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268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9EF58" w14:textId="77777777" w:rsidR="007F70BD" w:rsidRDefault="007F70BD" w:rsidP="00E71FC3">
      <w:r>
        <w:separator/>
      </w:r>
    </w:p>
  </w:footnote>
  <w:footnote w:type="continuationSeparator" w:id="0">
    <w:p w14:paraId="4818CB17" w14:textId="77777777" w:rsidR="007F70BD" w:rsidRDefault="007F70B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BD"/>
    <w:rsid w:val="001A7C09"/>
    <w:rsid w:val="00577BD5"/>
    <w:rsid w:val="00656CBA"/>
    <w:rsid w:val="006A1F77"/>
    <w:rsid w:val="00733BE7"/>
    <w:rsid w:val="007F70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4B769"/>
  <w15:chartTrackingRefBased/>
  <w15:docId w15:val="{C56E9171-AB71-42A6-B488-961473BA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70B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F70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2019-02-27T20:39:00Z</dcterms:created>
  <dcterms:modified xsi:type="dcterms:W3CDTF">2019-02-27T20:40:00Z</dcterms:modified>
</cp:coreProperties>
</file>