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46596" w14:textId="5AB28BEB" w:rsidR="00C94B4E" w:rsidRDefault="0090311B" w:rsidP="00E71FC3">
      <w:pPr>
        <w:pStyle w:val="NoSpacing"/>
      </w:pPr>
      <w:r>
        <w:rPr>
          <w:u w:val="single"/>
        </w:rPr>
        <w:t>Clement ARGENT</w:t>
      </w:r>
      <w:r>
        <w:t xml:space="preserve">      (fl.1452-84)</w:t>
      </w:r>
    </w:p>
    <w:p w14:paraId="0EAEA9C4" w14:textId="5BBDD471" w:rsidR="0090311B" w:rsidRDefault="0090311B" w:rsidP="00E71FC3">
      <w:pPr>
        <w:pStyle w:val="NoSpacing"/>
      </w:pPr>
      <w:r>
        <w:t>Rector of All Saints, Hemswell, Lincolnshire.</w:t>
      </w:r>
    </w:p>
    <w:p w14:paraId="1C8BEA0A" w14:textId="3E9E4631" w:rsidR="0090311B" w:rsidRDefault="0090311B" w:rsidP="00E71FC3">
      <w:pPr>
        <w:pStyle w:val="NoSpacing"/>
      </w:pPr>
    </w:p>
    <w:p w14:paraId="58F7A75B" w14:textId="2FDC3AEE" w:rsidR="0090311B" w:rsidRDefault="0090311B" w:rsidP="00E71FC3">
      <w:pPr>
        <w:pStyle w:val="NoSpacing"/>
      </w:pPr>
    </w:p>
    <w:p w14:paraId="27CD3C38" w14:textId="77777777" w:rsidR="00EB66D3" w:rsidRDefault="00EB66D3" w:rsidP="00EB66D3">
      <w:pPr>
        <w:pStyle w:val="NoSpacing"/>
      </w:pPr>
      <w:r>
        <w:t>15 Jan.</w:t>
      </w:r>
      <w:r>
        <w:tab/>
        <w:t>1452</w:t>
      </w:r>
      <w:r>
        <w:tab/>
        <w:t>He was presented to the parish church of Helmeswell, in the diocese of</w:t>
      </w:r>
      <w:r>
        <w:tab/>
      </w:r>
      <w:r>
        <w:tab/>
      </w:r>
      <w:r>
        <w:tab/>
        <w:t>Lincoln.  (C.P.R.1446-52 p.512)</w:t>
      </w:r>
    </w:p>
    <w:p w14:paraId="5EEC82A0" w14:textId="6FAF012E" w:rsidR="00EB66D3" w:rsidRDefault="00EB66D3" w:rsidP="00EB66D3">
      <w:pPr>
        <w:pStyle w:val="NoSpacing"/>
      </w:pPr>
      <w:r>
        <w:t xml:space="preserve">        </w:t>
      </w:r>
      <w:r>
        <w:tab/>
        <w:t>1463</w:t>
      </w:r>
      <w:r>
        <w:tab/>
        <w:t>He became Rector of St.Mary’s Church, Titleshall, Norfolk.</w:t>
      </w:r>
    </w:p>
    <w:p w14:paraId="7DA02B2E" w14:textId="5BBFB94E" w:rsidR="00EB66D3" w:rsidRDefault="00EB66D3" w:rsidP="00E71FC3">
      <w:pPr>
        <w:pStyle w:val="NoSpacing"/>
      </w:pPr>
      <w:r>
        <w:rPr>
          <w:rFonts w:ascii="Marker Felt" w:hAnsi="Marker Felt"/>
        </w:rPr>
        <w:tab/>
      </w:r>
      <w:r>
        <w:rPr>
          <w:rFonts w:ascii="Marker Felt" w:hAnsi="Marker Felt"/>
        </w:rPr>
        <w:tab/>
      </w:r>
      <w:r>
        <w:rPr>
          <w:rFonts w:ascii="Marker Felt" w:hAnsi="Marker Felt" w:hint="eastAsia"/>
        </w:rPr>
        <w:t>(</w:t>
      </w:r>
      <w:hyperlink r:id="rId6" w:history="1">
        <w:r w:rsidRPr="008E02BF">
          <w:rPr>
            <w:rStyle w:val="Hyperlink"/>
            <w:rFonts w:ascii="Marker Felt" w:hAnsi="Marker Felt" w:hint="eastAsia"/>
          </w:rPr>
          <w:t>www.british-history.ac.uk/report.aspx?compid=</w:t>
        </w:r>
        <w:r w:rsidRPr="008E02BF">
          <w:rPr>
            <w:rStyle w:val="Hyperlink"/>
            <w:rFonts w:ascii="Marker Felt" w:hAnsi="Marker Felt"/>
          </w:rPr>
          <w:t>78626</w:t>
        </w:r>
      </w:hyperlink>
      <w:r>
        <w:rPr>
          <w:rFonts w:ascii="Marker Felt" w:hAnsi="Marker Felt"/>
        </w:rPr>
        <w:t>)</w:t>
      </w:r>
    </w:p>
    <w:p w14:paraId="3481BCA0" w14:textId="7563E8D3" w:rsidR="0090311B" w:rsidRDefault="0090311B" w:rsidP="00E71FC3">
      <w:pPr>
        <w:pStyle w:val="NoSpacing"/>
      </w:pPr>
      <w:r>
        <w:t xml:space="preserve">         1484/5</w:t>
      </w:r>
      <w:r>
        <w:tab/>
        <w:t>He resigned</w:t>
      </w:r>
      <w:r w:rsidR="00EB66D3">
        <w:t xml:space="preserve"> as Rector of Hemswell.    (Ricardian XXVIII p.115)</w:t>
      </w:r>
    </w:p>
    <w:p w14:paraId="3FFF3F97" w14:textId="58322A69" w:rsidR="0090311B" w:rsidRDefault="00423516" w:rsidP="00E71FC3">
      <w:pPr>
        <w:pStyle w:val="NoSpacing"/>
      </w:pPr>
      <w:r w:rsidRPr="00423516">
        <w:t>23 Feb.1485</w:t>
      </w:r>
      <w:r w:rsidRPr="00423516">
        <w:tab/>
        <w:t>He had resigned by this date.   (C.P.R. 1476-85 p.510)</w:t>
      </w:r>
    </w:p>
    <w:p w14:paraId="663B3B73" w14:textId="77777777" w:rsidR="00423516" w:rsidRDefault="00423516" w:rsidP="00E71FC3">
      <w:pPr>
        <w:pStyle w:val="NoSpacing"/>
      </w:pPr>
    </w:p>
    <w:p w14:paraId="6E1D9B4E" w14:textId="7642E221" w:rsidR="0090311B" w:rsidRDefault="0090311B" w:rsidP="00E71FC3">
      <w:pPr>
        <w:pStyle w:val="NoSpacing"/>
      </w:pPr>
    </w:p>
    <w:p w14:paraId="3FA2B155" w14:textId="7EA2B3B4" w:rsidR="00EB66D3" w:rsidRDefault="00EB66D3" w:rsidP="00E71FC3">
      <w:pPr>
        <w:pStyle w:val="NoSpacing"/>
      </w:pPr>
      <w:r>
        <w:t>9 July 2026</w:t>
      </w:r>
    </w:p>
    <w:p w14:paraId="70562E69" w14:textId="0E1AF873" w:rsidR="00423516" w:rsidRPr="0090311B" w:rsidRDefault="00423516" w:rsidP="00E71FC3">
      <w:pPr>
        <w:pStyle w:val="NoSpacing"/>
      </w:pPr>
      <w:r>
        <w:t>19 August 2026</w:t>
      </w:r>
    </w:p>
    <w:sectPr w:rsidR="00423516" w:rsidRPr="0090311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87E58" w14:textId="77777777" w:rsidR="009A28B2" w:rsidRDefault="009A28B2" w:rsidP="00E71FC3">
      <w:pPr>
        <w:spacing w:after="0" w:line="240" w:lineRule="auto"/>
      </w:pPr>
      <w:r>
        <w:separator/>
      </w:r>
    </w:p>
  </w:endnote>
  <w:endnote w:type="continuationSeparator" w:id="0">
    <w:p w14:paraId="5E88E36B" w14:textId="77777777" w:rsidR="009A28B2" w:rsidRDefault="009A28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rker Fel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C6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BA45A" w14:textId="77777777" w:rsidR="009A28B2" w:rsidRDefault="009A28B2" w:rsidP="00E71FC3">
      <w:pPr>
        <w:spacing w:after="0" w:line="240" w:lineRule="auto"/>
      </w:pPr>
      <w:r>
        <w:separator/>
      </w:r>
    </w:p>
  </w:footnote>
  <w:footnote w:type="continuationSeparator" w:id="0">
    <w:p w14:paraId="117181C8" w14:textId="77777777" w:rsidR="009A28B2" w:rsidRDefault="009A28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1B"/>
    <w:rsid w:val="001A7C09"/>
    <w:rsid w:val="003F07DF"/>
    <w:rsid w:val="00423516"/>
    <w:rsid w:val="00577BD5"/>
    <w:rsid w:val="00656CBA"/>
    <w:rsid w:val="006A1F77"/>
    <w:rsid w:val="00733BE7"/>
    <w:rsid w:val="0090311B"/>
    <w:rsid w:val="009A28B2"/>
    <w:rsid w:val="009B4191"/>
    <w:rsid w:val="00AB52E8"/>
    <w:rsid w:val="00B16D3F"/>
    <w:rsid w:val="00BB41AC"/>
    <w:rsid w:val="00C94B4E"/>
    <w:rsid w:val="00E71FC3"/>
    <w:rsid w:val="00EB66D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96D04"/>
  <w15:chartTrackingRefBased/>
  <w15:docId w15:val="{89EA5710-3D98-47FA-BC93-A4DB2673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rsid w:val="00EB66D3"/>
    <w:rPr>
      <w:color w:val="000000"/>
      <w:u w:val="single"/>
    </w:rPr>
  </w:style>
  <w:style w:type="paragraph" w:customStyle="1" w:styleId="Body1">
    <w:name w:val="Body 1"/>
    <w:rsid w:val="00EB66D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6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2018-08-31T20:11:00Z</dcterms:created>
  <dcterms:modified xsi:type="dcterms:W3CDTF">2026-08-19T18:07:00Z</dcterms:modified>
</cp:coreProperties>
</file>