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D8C8" w14:textId="77777777" w:rsidR="000A484E" w:rsidRDefault="000A484E" w:rsidP="000A484E">
      <w:pPr>
        <w:pStyle w:val="NoSpacing"/>
        <w:rPr>
          <w:lang w:val="en-US"/>
        </w:rPr>
      </w:pPr>
      <w:r>
        <w:rPr>
          <w:u w:val="single"/>
          <w:lang w:val="en-US"/>
        </w:rPr>
        <w:t>John ARGASTON (HARGASTON)</w:t>
      </w:r>
      <w:r>
        <w:rPr>
          <w:lang w:val="en-US"/>
        </w:rPr>
        <w:t xml:space="preserve">        (fl.1476)</w:t>
      </w:r>
    </w:p>
    <w:p w14:paraId="49EE6FA9" w14:textId="77777777" w:rsidR="000A484E" w:rsidRDefault="000A484E" w:rsidP="000A484E">
      <w:pPr>
        <w:pStyle w:val="NoSpacing"/>
        <w:rPr>
          <w:lang w:val="en-US"/>
        </w:rPr>
      </w:pPr>
    </w:p>
    <w:p w14:paraId="5B3E7BBD" w14:textId="77777777" w:rsidR="000A484E" w:rsidRDefault="000A484E" w:rsidP="000A484E">
      <w:pPr>
        <w:pStyle w:val="NoSpacing"/>
        <w:rPr>
          <w:lang w:val="en-US"/>
        </w:rPr>
      </w:pPr>
    </w:p>
    <w:p w14:paraId="071DD73B" w14:textId="77777777" w:rsidR="000A484E" w:rsidRDefault="000A484E" w:rsidP="000A484E">
      <w:pPr>
        <w:pStyle w:val="NoSpacing"/>
        <w:rPr>
          <w:lang w:val="en-US"/>
        </w:rPr>
      </w:pPr>
      <w:r>
        <w:rPr>
          <w:lang w:val="en-US"/>
        </w:rPr>
        <w:t xml:space="preserve">  9 May1476</w:t>
      </w:r>
      <w:r>
        <w:rPr>
          <w:lang w:val="en-US"/>
        </w:rPr>
        <w:tab/>
        <w:t xml:space="preserve">Robert Shotte late of </w:t>
      </w:r>
      <w:proofErr w:type="spellStart"/>
      <w:r>
        <w:rPr>
          <w:lang w:val="en-US"/>
        </w:rPr>
        <w:t>Bronleght</w:t>
      </w:r>
      <w:proofErr w:type="spellEnd"/>
      <w:r>
        <w:rPr>
          <w:lang w:val="en-US"/>
        </w:rPr>
        <w:t>, Kent(q.v.), was pardoned outlawry for</w:t>
      </w:r>
    </w:p>
    <w:p w14:paraId="1ED6B68C" w14:textId="77777777" w:rsidR="000A484E" w:rsidRDefault="000A484E" w:rsidP="000A484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not appearing to answer him touching a debt of 40s.</w:t>
      </w:r>
    </w:p>
    <w:p w14:paraId="2E25D09C" w14:textId="77777777" w:rsidR="000A484E" w:rsidRDefault="000A484E" w:rsidP="000A484E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1467-77 p.576)</w:t>
      </w:r>
    </w:p>
    <w:p w14:paraId="7BC0A98A" w14:textId="77777777" w:rsidR="000A484E" w:rsidRDefault="000A484E" w:rsidP="000A484E">
      <w:pPr>
        <w:pStyle w:val="NoSpacing"/>
        <w:rPr>
          <w:lang w:val="en-US"/>
        </w:rPr>
      </w:pPr>
    </w:p>
    <w:p w14:paraId="29350E2B" w14:textId="77777777" w:rsidR="000A484E" w:rsidRDefault="000A484E" w:rsidP="000A484E">
      <w:pPr>
        <w:pStyle w:val="NoSpacing"/>
        <w:rPr>
          <w:lang w:val="en-US"/>
        </w:rPr>
      </w:pPr>
    </w:p>
    <w:p w14:paraId="736D44FC" w14:textId="77777777" w:rsidR="000A484E" w:rsidRDefault="000A484E" w:rsidP="000A484E">
      <w:pPr>
        <w:pStyle w:val="NoSpacing"/>
        <w:rPr>
          <w:lang w:val="en-US"/>
        </w:rPr>
      </w:pPr>
      <w:r>
        <w:rPr>
          <w:lang w:val="en-US"/>
        </w:rPr>
        <w:t>30 May 2026</w:t>
      </w:r>
    </w:p>
    <w:p w14:paraId="6CE999C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C5643" w14:textId="77777777" w:rsidR="00E65A5C" w:rsidRDefault="00E65A5C" w:rsidP="00086E2C">
      <w:pPr>
        <w:spacing w:after="0" w:line="240" w:lineRule="auto"/>
      </w:pPr>
      <w:r>
        <w:separator/>
      </w:r>
    </w:p>
  </w:endnote>
  <w:endnote w:type="continuationSeparator" w:id="0">
    <w:p w14:paraId="0F4B602A" w14:textId="77777777" w:rsidR="00E65A5C" w:rsidRDefault="00E65A5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79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048A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24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DEB0D" w14:textId="77777777" w:rsidR="00E65A5C" w:rsidRDefault="00E65A5C" w:rsidP="00086E2C">
      <w:pPr>
        <w:spacing w:after="0" w:line="240" w:lineRule="auto"/>
      </w:pPr>
      <w:r>
        <w:separator/>
      </w:r>
    </w:p>
  </w:footnote>
  <w:footnote w:type="continuationSeparator" w:id="0">
    <w:p w14:paraId="5528B008" w14:textId="77777777" w:rsidR="00E65A5C" w:rsidRDefault="00E65A5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F91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DE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7F9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4E"/>
    <w:rsid w:val="00086E2C"/>
    <w:rsid w:val="000A2E7A"/>
    <w:rsid w:val="000A484E"/>
    <w:rsid w:val="002244B7"/>
    <w:rsid w:val="00314D94"/>
    <w:rsid w:val="005435B9"/>
    <w:rsid w:val="00617568"/>
    <w:rsid w:val="006E68FA"/>
    <w:rsid w:val="008C1CEE"/>
    <w:rsid w:val="008E56AD"/>
    <w:rsid w:val="00AF65CA"/>
    <w:rsid w:val="00E65A5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E1AF6"/>
  <w15:chartTrackingRefBased/>
  <w15:docId w15:val="{C9EAE2DE-A358-405D-80F5-2068B42F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2026-05-30T19:51:00Z</dcterms:created>
  <dcterms:modified xsi:type="dcterms:W3CDTF">2026-05-30T19:51:00Z</dcterms:modified>
</cp:coreProperties>
</file>