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59" w:rsidRDefault="00272459" w:rsidP="00272459">
      <w:r>
        <w:rPr>
          <w:u w:val="single"/>
        </w:rPr>
        <w:t>John ARFOSS</w:t>
      </w:r>
      <w:r>
        <w:t xml:space="preserve">     (fl.1465)</w:t>
      </w:r>
    </w:p>
    <w:p w:rsidR="00272459" w:rsidRDefault="00272459" w:rsidP="00272459">
      <w:r>
        <w:t>Vicar of St.Nicholas, Bristol.</w:t>
      </w:r>
    </w:p>
    <w:p w:rsidR="00272459" w:rsidRDefault="00272459" w:rsidP="00272459"/>
    <w:p w:rsidR="00272459" w:rsidRDefault="00272459" w:rsidP="00272459"/>
    <w:p w:rsidR="00272459" w:rsidRDefault="00272459" w:rsidP="00272459">
      <w:r>
        <w:t xml:space="preserve">  1 Apr.1465</w:t>
      </w:r>
      <w:r>
        <w:tab/>
        <w:t>He was one of those to whom William Talbot(q.v.) and William Kaleway</w:t>
      </w:r>
    </w:p>
    <w:p w:rsidR="00272459" w:rsidRDefault="00272459" w:rsidP="00272459">
      <w:pPr>
        <w:ind w:left="1440"/>
      </w:pPr>
      <w:r>
        <w:t>of Shirburn(q.v.) granted a house, a solar etc. in St.Nicholas Street, St.Leonard’s parish, Bristol.</w:t>
      </w:r>
    </w:p>
    <w:p w:rsidR="00272459" w:rsidRDefault="00272459" w:rsidP="00272459">
      <w:pPr>
        <w:ind w:left="720" w:firstLine="720"/>
      </w:pPr>
      <w:r>
        <w:t>(</w:t>
      </w:r>
      <w:hyperlink r:id="rId6" w:history="1">
        <w:r w:rsidRPr="00A118CE">
          <w:rPr>
            <w:rStyle w:val="Hyperlink"/>
          </w:rPr>
          <w:t>www.discovery.nationalarchives.gov.uk</w:t>
        </w:r>
      </w:hyperlink>
      <w:r>
        <w:t xml:space="preserve">  ref.40365/D/2/45)</w:t>
      </w:r>
    </w:p>
    <w:p w:rsidR="00272459" w:rsidRDefault="00272459" w:rsidP="00272459"/>
    <w:p w:rsidR="00272459" w:rsidRDefault="00272459" w:rsidP="00272459"/>
    <w:p w:rsidR="00272459" w:rsidRDefault="00272459" w:rsidP="00272459">
      <w:r>
        <w:t>11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459" w:rsidRDefault="00272459" w:rsidP="00564E3C">
      <w:r>
        <w:separator/>
      </w:r>
    </w:p>
  </w:endnote>
  <w:endnote w:type="continuationSeparator" w:id="0">
    <w:p w:rsidR="00272459" w:rsidRDefault="0027245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2459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459" w:rsidRDefault="00272459" w:rsidP="00564E3C">
      <w:r>
        <w:separator/>
      </w:r>
    </w:p>
  </w:footnote>
  <w:footnote w:type="continuationSeparator" w:id="0">
    <w:p w:rsidR="00272459" w:rsidRDefault="0027245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459"/>
    <w:rsid w:val="0027245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0A9D1-83F1-44D1-A166-5AC6F756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45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27245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2016-02-01T19:48:00Z</dcterms:created>
  <dcterms:modified xsi:type="dcterms:W3CDTF">2016-02-01T19:49:00Z</dcterms:modified>
</cp:coreProperties>
</file>