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AE441" w14:textId="5FFC5462" w:rsidR="00BE616B" w:rsidRDefault="00BE616B" w:rsidP="00BE616B">
      <w:pPr>
        <w:pStyle w:val="NoSpacing"/>
      </w:pPr>
      <w:r>
        <w:rPr>
          <w:u w:val="single"/>
        </w:rPr>
        <w:t>John ARESY</w:t>
      </w:r>
      <w:r>
        <w:t xml:space="preserve">        </w:t>
      </w:r>
      <w:r>
        <w:t>(fl.144</w:t>
      </w:r>
      <w:r>
        <w:t>5</w:t>
      </w:r>
      <w:r>
        <w:t>)</w:t>
      </w:r>
    </w:p>
    <w:p w14:paraId="35A37E69" w14:textId="77777777" w:rsidR="00BE616B" w:rsidRDefault="00BE616B" w:rsidP="00BE616B">
      <w:pPr>
        <w:pStyle w:val="NoSpacing"/>
      </w:pPr>
      <w:r>
        <w:t>of the diocese of Exeter.</w:t>
      </w:r>
    </w:p>
    <w:p w14:paraId="5C355217" w14:textId="77777777" w:rsidR="00BE616B" w:rsidRDefault="00BE616B" w:rsidP="00BE616B">
      <w:pPr>
        <w:pStyle w:val="NoSpacing"/>
      </w:pPr>
    </w:p>
    <w:p w14:paraId="049B354B" w14:textId="77777777" w:rsidR="00BE616B" w:rsidRDefault="00BE616B" w:rsidP="00BE616B">
      <w:pPr>
        <w:pStyle w:val="NoSpacing"/>
      </w:pPr>
    </w:p>
    <w:p w14:paraId="5158382A" w14:textId="611D111D" w:rsidR="00BE616B" w:rsidRDefault="00BE616B" w:rsidP="00BE616B">
      <w:pPr>
        <w:pStyle w:val="NoSpacing"/>
      </w:pPr>
      <w:r>
        <w:tab/>
        <w:t>144</w:t>
      </w:r>
      <w:r>
        <w:t>5</w:t>
      </w:r>
      <w:r>
        <w:tab/>
        <w:t>He was ordained to his first tonsure.</w:t>
      </w:r>
    </w:p>
    <w:p w14:paraId="406F8CC2" w14:textId="1FE9733E" w:rsidR="00BE616B" w:rsidRDefault="00BE616B" w:rsidP="00BE616B">
      <w:pPr>
        <w:pStyle w:val="NoSpacing"/>
      </w:pPr>
      <w:r>
        <w:tab/>
      </w:r>
      <w:r>
        <w:tab/>
        <w:t>(“Register of Edmund Lacy, Bishop of Exeter 1420-55” part 4 p.2</w:t>
      </w:r>
      <w:r>
        <w:t>02</w:t>
      </w:r>
      <w:bookmarkStart w:id="0" w:name="_GoBack"/>
      <w:bookmarkEnd w:id="0"/>
      <w:r>
        <w:t>)</w:t>
      </w:r>
    </w:p>
    <w:p w14:paraId="1277BEBA" w14:textId="77777777" w:rsidR="00BE616B" w:rsidRDefault="00BE616B" w:rsidP="00BE616B">
      <w:pPr>
        <w:pStyle w:val="NoSpacing"/>
      </w:pPr>
    </w:p>
    <w:p w14:paraId="16DCADA7" w14:textId="77777777" w:rsidR="00BE616B" w:rsidRDefault="00BE616B" w:rsidP="00BE616B">
      <w:pPr>
        <w:pStyle w:val="NoSpacing"/>
      </w:pPr>
    </w:p>
    <w:p w14:paraId="2AFEAF78" w14:textId="77777777" w:rsidR="00BE616B" w:rsidRPr="00C2799E" w:rsidRDefault="00BE616B" w:rsidP="00BE616B">
      <w:pPr>
        <w:pStyle w:val="NoSpacing"/>
      </w:pPr>
      <w:r>
        <w:t>29 September 2019</w:t>
      </w:r>
    </w:p>
    <w:p w14:paraId="04C6E856" w14:textId="47562B60" w:rsidR="006B2F86" w:rsidRPr="00BE616B" w:rsidRDefault="00BE616B" w:rsidP="00E71FC3">
      <w:pPr>
        <w:pStyle w:val="NoSpacing"/>
      </w:pPr>
    </w:p>
    <w:sectPr w:rsidR="006B2F86" w:rsidRPr="00BE61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8C537" w14:textId="77777777" w:rsidR="00BE616B" w:rsidRDefault="00BE616B" w:rsidP="00E71FC3">
      <w:pPr>
        <w:spacing w:after="0" w:line="240" w:lineRule="auto"/>
      </w:pPr>
      <w:r>
        <w:separator/>
      </w:r>
    </w:p>
  </w:endnote>
  <w:endnote w:type="continuationSeparator" w:id="0">
    <w:p w14:paraId="5DEF83CF" w14:textId="77777777" w:rsidR="00BE616B" w:rsidRDefault="00BE61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577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BDC8B" w14:textId="77777777" w:rsidR="00BE616B" w:rsidRDefault="00BE616B" w:rsidP="00E71FC3">
      <w:pPr>
        <w:spacing w:after="0" w:line="240" w:lineRule="auto"/>
      </w:pPr>
      <w:r>
        <w:separator/>
      </w:r>
    </w:p>
  </w:footnote>
  <w:footnote w:type="continuationSeparator" w:id="0">
    <w:p w14:paraId="43A24483" w14:textId="77777777" w:rsidR="00BE616B" w:rsidRDefault="00BE61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6B"/>
    <w:rsid w:val="001A7C09"/>
    <w:rsid w:val="00577BD5"/>
    <w:rsid w:val="00656CBA"/>
    <w:rsid w:val="006A1F77"/>
    <w:rsid w:val="00733BE7"/>
    <w:rsid w:val="00AB52E8"/>
    <w:rsid w:val="00B16D3F"/>
    <w:rsid w:val="00BB41AC"/>
    <w:rsid w:val="00BE616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1E254"/>
  <w15:chartTrackingRefBased/>
  <w15:docId w15:val="{18B67776-3BC8-43C1-9700-7C1A80F66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2019-09-29T14:57:00Z</dcterms:created>
  <dcterms:modified xsi:type="dcterms:W3CDTF">2019-09-29T14:59:00Z</dcterms:modified>
</cp:coreProperties>
</file>