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75C0C" w14:textId="508BB51C" w:rsidR="00703A11" w:rsidRDefault="00703A11" w:rsidP="00703A11">
      <w:pPr>
        <w:pStyle w:val="NoSpacing"/>
      </w:pPr>
      <w:r>
        <w:rPr>
          <w:u w:val="single"/>
        </w:rPr>
        <w:t>John AREDON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0</w:t>
      </w:r>
      <w:r>
        <w:t>)</w:t>
      </w:r>
    </w:p>
    <w:p w14:paraId="68C2E34B" w14:textId="77777777" w:rsidR="00703A11" w:rsidRDefault="00703A11" w:rsidP="00703A11">
      <w:pPr>
        <w:pStyle w:val="NoSpacing"/>
      </w:pPr>
      <w:r>
        <w:t>of the diocese of Exeter.</w:t>
      </w:r>
    </w:p>
    <w:p w14:paraId="17969129" w14:textId="77777777" w:rsidR="00703A11" w:rsidRDefault="00703A11" w:rsidP="00703A11">
      <w:pPr>
        <w:pStyle w:val="NoSpacing"/>
      </w:pPr>
    </w:p>
    <w:p w14:paraId="064B8E5E" w14:textId="77777777" w:rsidR="00703A11" w:rsidRDefault="00703A11" w:rsidP="00703A11">
      <w:pPr>
        <w:pStyle w:val="NoSpacing"/>
      </w:pPr>
    </w:p>
    <w:p w14:paraId="1BA14FAB" w14:textId="554125AA" w:rsidR="00703A11" w:rsidRDefault="00703A11" w:rsidP="00703A11">
      <w:pPr>
        <w:pStyle w:val="NoSpacing"/>
      </w:pPr>
      <w:r>
        <w:t>15 May</w:t>
      </w:r>
      <w:r>
        <w:t>1400</w:t>
      </w:r>
      <w:r>
        <w:tab/>
        <w:t xml:space="preserve">He was ordained to his first tonsure in </w:t>
      </w:r>
      <w:r>
        <w:t>Modbury</w:t>
      </w:r>
      <w:bookmarkStart w:id="0" w:name="_GoBack"/>
      <w:bookmarkEnd w:id="0"/>
      <w:r>
        <w:t>, Devon, by the Bishop.</w:t>
      </w:r>
    </w:p>
    <w:p w14:paraId="167A0A59" w14:textId="77777777" w:rsidR="00703A11" w:rsidRDefault="00703A11" w:rsidP="00703A11">
      <w:pPr>
        <w:pStyle w:val="NoSpacing"/>
      </w:pPr>
      <w:r>
        <w:tab/>
      </w:r>
      <w:r>
        <w:tab/>
        <w:t>(“Stafford Register” pp.428 and 425)</w:t>
      </w:r>
    </w:p>
    <w:p w14:paraId="62EBA6C9" w14:textId="77777777" w:rsidR="00703A11" w:rsidRDefault="00703A11" w:rsidP="00703A11">
      <w:pPr>
        <w:pStyle w:val="NoSpacing"/>
      </w:pPr>
    </w:p>
    <w:p w14:paraId="056A5E8A" w14:textId="77777777" w:rsidR="00703A11" w:rsidRDefault="00703A11" w:rsidP="00703A11">
      <w:pPr>
        <w:pStyle w:val="NoSpacing"/>
      </w:pPr>
    </w:p>
    <w:p w14:paraId="5CB98EBA" w14:textId="77777777" w:rsidR="00703A11" w:rsidRPr="005659A8" w:rsidRDefault="00703A11" w:rsidP="00703A11">
      <w:pPr>
        <w:pStyle w:val="NoSpacing"/>
      </w:pPr>
      <w:r>
        <w:t>6 February 2019</w:t>
      </w:r>
    </w:p>
    <w:p w14:paraId="4BCBE84C" w14:textId="4A67CB19" w:rsidR="006B2F86" w:rsidRPr="00703A11" w:rsidRDefault="00703A11" w:rsidP="00E71FC3">
      <w:pPr>
        <w:pStyle w:val="NoSpacing"/>
      </w:pPr>
    </w:p>
    <w:sectPr w:rsidR="006B2F86" w:rsidRPr="00703A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E61F1" w14:textId="77777777" w:rsidR="00703A11" w:rsidRDefault="00703A11" w:rsidP="00E71FC3">
      <w:pPr>
        <w:spacing w:after="0" w:line="240" w:lineRule="auto"/>
      </w:pPr>
      <w:r>
        <w:separator/>
      </w:r>
    </w:p>
  </w:endnote>
  <w:endnote w:type="continuationSeparator" w:id="0">
    <w:p w14:paraId="10B9FDB3" w14:textId="77777777" w:rsidR="00703A11" w:rsidRDefault="00703A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5916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B8419" w14:textId="77777777" w:rsidR="00703A11" w:rsidRDefault="00703A11" w:rsidP="00E71FC3">
      <w:pPr>
        <w:spacing w:after="0" w:line="240" w:lineRule="auto"/>
      </w:pPr>
      <w:r>
        <w:separator/>
      </w:r>
    </w:p>
  </w:footnote>
  <w:footnote w:type="continuationSeparator" w:id="0">
    <w:p w14:paraId="584FC922" w14:textId="77777777" w:rsidR="00703A11" w:rsidRDefault="00703A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11"/>
    <w:rsid w:val="001A7C09"/>
    <w:rsid w:val="00577BD5"/>
    <w:rsid w:val="00656CBA"/>
    <w:rsid w:val="006A1F77"/>
    <w:rsid w:val="00703A1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C6E0A"/>
  <w15:chartTrackingRefBased/>
  <w15:docId w15:val="{95ED8DAF-95E6-4A00-8CF5-A41F4758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2019-02-06T20:12:00Z</dcterms:created>
  <dcterms:modified xsi:type="dcterms:W3CDTF">2019-02-06T20:14:00Z</dcterms:modified>
</cp:coreProperties>
</file>