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ABD2" w14:textId="77777777" w:rsidR="00642CA7" w:rsidRDefault="00642CA7" w:rsidP="00642CA7">
      <w:pPr>
        <w:pStyle w:val="NoSpacing"/>
        <w:tabs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ARDYNGTON</w:t>
      </w:r>
      <w:r>
        <w:rPr>
          <w:rFonts w:cs="Times New Roman"/>
          <w:szCs w:val="24"/>
          <w:lang w:val="en-GB"/>
        </w:rPr>
        <w:t xml:space="preserve">        (fl.1467)</w:t>
      </w:r>
    </w:p>
    <w:p w14:paraId="07874599" w14:textId="77777777" w:rsidR="00642CA7" w:rsidRDefault="00642CA7" w:rsidP="00642CA7">
      <w:pPr>
        <w:pStyle w:val="NoSpacing"/>
        <w:tabs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Worcester. </w:t>
      </w:r>
      <w:proofErr w:type="spellStart"/>
      <w:r>
        <w:rPr>
          <w:rFonts w:cs="Times New Roman"/>
          <w:szCs w:val="24"/>
          <w:lang w:val="en-GB"/>
        </w:rPr>
        <w:t>Grasier</w:t>
      </w:r>
      <w:proofErr w:type="spellEnd"/>
      <w:r>
        <w:rPr>
          <w:rFonts w:cs="Times New Roman"/>
          <w:szCs w:val="24"/>
          <w:lang w:val="en-GB"/>
        </w:rPr>
        <w:t>.</w:t>
      </w:r>
    </w:p>
    <w:p w14:paraId="6B85BBCC" w14:textId="77777777" w:rsidR="00642CA7" w:rsidRDefault="00642CA7" w:rsidP="00642CA7">
      <w:pPr>
        <w:pStyle w:val="NoSpacing"/>
        <w:tabs>
          <w:tab w:val="left" w:pos="2196"/>
        </w:tabs>
        <w:rPr>
          <w:rFonts w:cs="Times New Roman"/>
          <w:szCs w:val="24"/>
          <w:lang w:val="en-GB"/>
        </w:rPr>
      </w:pPr>
    </w:p>
    <w:p w14:paraId="04826A50" w14:textId="77777777" w:rsidR="00642CA7" w:rsidRDefault="00642CA7" w:rsidP="00642CA7">
      <w:pPr>
        <w:pStyle w:val="NoSpacing"/>
        <w:tabs>
          <w:tab w:val="left" w:pos="2196"/>
        </w:tabs>
        <w:rPr>
          <w:rFonts w:cs="Times New Roman"/>
          <w:szCs w:val="24"/>
          <w:lang w:val="en-GB"/>
        </w:rPr>
      </w:pPr>
    </w:p>
    <w:p w14:paraId="1A353371" w14:textId="77777777" w:rsidR="00642CA7" w:rsidRDefault="00642CA7" w:rsidP="00642CA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>The King brought a plaint of trespass against him and 3 others.</w:t>
      </w:r>
    </w:p>
    <w:p w14:paraId="06032842" w14:textId="77777777" w:rsidR="00642CA7" w:rsidRDefault="00642CA7" w:rsidP="00642CA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22C13EA" w14:textId="77777777" w:rsidR="00642CA7" w:rsidRDefault="00642CA7" w:rsidP="00642CA7">
      <w:pPr>
        <w:pStyle w:val="NoSpacing"/>
        <w:rPr>
          <w:rFonts w:cs="Times New Roman"/>
          <w:szCs w:val="24"/>
          <w:lang w:val="en-GB"/>
        </w:rPr>
      </w:pPr>
    </w:p>
    <w:p w14:paraId="3004CABB" w14:textId="77777777" w:rsidR="00642CA7" w:rsidRDefault="00642CA7" w:rsidP="00642CA7">
      <w:pPr>
        <w:pStyle w:val="NoSpacing"/>
        <w:rPr>
          <w:rFonts w:cs="Times New Roman"/>
          <w:szCs w:val="24"/>
          <w:lang w:val="en-GB"/>
        </w:rPr>
      </w:pPr>
    </w:p>
    <w:p w14:paraId="42E22FCA" w14:textId="77777777" w:rsidR="00642CA7" w:rsidRDefault="00642CA7" w:rsidP="00642CA7">
      <w:pPr>
        <w:pStyle w:val="NoSpacing"/>
        <w:tabs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2026</w:t>
      </w:r>
    </w:p>
    <w:p w14:paraId="6CE9688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C7921" w14:textId="77777777" w:rsidR="00813436" w:rsidRDefault="00813436" w:rsidP="00086E2C">
      <w:pPr>
        <w:spacing w:after="0" w:line="240" w:lineRule="auto"/>
      </w:pPr>
      <w:r>
        <w:separator/>
      </w:r>
    </w:p>
  </w:endnote>
  <w:endnote w:type="continuationSeparator" w:id="0">
    <w:p w14:paraId="5D5E1BA8" w14:textId="77777777" w:rsidR="00813436" w:rsidRDefault="0081343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EB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F48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95B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E7A88" w14:textId="77777777" w:rsidR="00813436" w:rsidRDefault="00813436" w:rsidP="00086E2C">
      <w:pPr>
        <w:spacing w:after="0" w:line="240" w:lineRule="auto"/>
      </w:pPr>
      <w:r>
        <w:separator/>
      </w:r>
    </w:p>
  </w:footnote>
  <w:footnote w:type="continuationSeparator" w:id="0">
    <w:p w14:paraId="1B81BAD7" w14:textId="77777777" w:rsidR="00813436" w:rsidRDefault="0081343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50D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AC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9E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A7"/>
    <w:rsid w:val="00086E2C"/>
    <w:rsid w:val="000A2E7A"/>
    <w:rsid w:val="002244B7"/>
    <w:rsid w:val="00314D94"/>
    <w:rsid w:val="00617568"/>
    <w:rsid w:val="00642CA7"/>
    <w:rsid w:val="006E68FA"/>
    <w:rsid w:val="007C2568"/>
    <w:rsid w:val="0081343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9BA4"/>
  <w15:chartTrackingRefBased/>
  <w15:docId w15:val="{BD375AD2-1B45-4A8E-BDA4-049A1F64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42CA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42C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214</Characters>
  <Application>Microsoft Office Word</Application>
  <DocSecurity>0</DocSecurity>
  <Lines>9</Lines>
  <Paragraphs>6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2026-01-17T19:01:00Z</dcterms:created>
  <dcterms:modified xsi:type="dcterms:W3CDTF">2026-01-17T19:02:00Z</dcterms:modified>
</cp:coreProperties>
</file>