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349A1" w14:textId="77777777" w:rsidR="00F63A35" w:rsidRDefault="00F63A35" w:rsidP="00F63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ARDYNG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08FC63E8" w14:textId="77777777" w:rsidR="00F63A35" w:rsidRDefault="00F63A35" w:rsidP="00F63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5917A85" w14:textId="77777777" w:rsidR="00F63A35" w:rsidRDefault="00F63A35" w:rsidP="00F63A35">
      <w:pPr>
        <w:pStyle w:val="NoSpacing"/>
        <w:rPr>
          <w:rFonts w:cs="Times New Roman"/>
          <w:szCs w:val="24"/>
        </w:rPr>
      </w:pPr>
    </w:p>
    <w:p w14:paraId="491625D8" w14:textId="77777777" w:rsidR="00F63A35" w:rsidRDefault="00F63A35" w:rsidP="00F63A35">
      <w:pPr>
        <w:pStyle w:val="NoSpacing"/>
        <w:rPr>
          <w:rFonts w:cs="Times New Roman"/>
          <w:szCs w:val="24"/>
        </w:rPr>
      </w:pPr>
    </w:p>
    <w:p w14:paraId="71B6AE07" w14:textId="77777777" w:rsidR="00F63A35" w:rsidRDefault="00F63A35" w:rsidP="00F63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>He took on an apprentice, John Julian(q.v.).</w:t>
      </w:r>
    </w:p>
    <w:p w14:paraId="083F253A" w14:textId="77777777" w:rsidR="00F63A35" w:rsidRDefault="00F63A35" w:rsidP="00F63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E225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7983DE16" w14:textId="77777777" w:rsidR="00F63A35" w:rsidRDefault="00F63A35" w:rsidP="00F63A35">
      <w:pPr>
        <w:pStyle w:val="NoSpacing"/>
        <w:rPr>
          <w:rFonts w:cs="Times New Roman"/>
          <w:szCs w:val="24"/>
        </w:rPr>
      </w:pPr>
    </w:p>
    <w:p w14:paraId="52EBDECA" w14:textId="77777777" w:rsidR="00F63A35" w:rsidRDefault="00F63A35" w:rsidP="00F63A35">
      <w:pPr>
        <w:pStyle w:val="NoSpacing"/>
        <w:rPr>
          <w:rFonts w:cs="Times New Roman"/>
          <w:szCs w:val="24"/>
        </w:rPr>
      </w:pPr>
    </w:p>
    <w:p w14:paraId="3DCEBB55" w14:textId="77777777" w:rsidR="00F63A35" w:rsidRDefault="00F63A35" w:rsidP="00F63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7C8A6C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91AEE" w14:textId="77777777" w:rsidR="00F63A35" w:rsidRDefault="00F63A35" w:rsidP="009139A6">
      <w:r>
        <w:separator/>
      </w:r>
    </w:p>
  </w:endnote>
  <w:endnote w:type="continuationSeparator" w:id="0">
    <w:p w14:paraId="3024F5D5" w14:textId="77777777" w:rsidR="00F63A35" w:rsidRDefault="00F63A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66E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450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713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71F2D" w14:textId="77777777" w:rsidR="00F63A35" w:rsidRDefault="00F63A35" w:rsidP="009139A6">
      <w:r>
        <w:separator/>
      </w:r>
    </w:p>
  </w:footnote>
  <w:footnote w:type="continuationSeparator" w:id="0">
    <w:p w14:paraId="69446A9F" w14:textId="77777777" w:rsidR="00F63A35" w:rsidRDefault="00F63A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B47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1F2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D06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35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E1BE4"/>
  <w15:chartTrackingRefBased/>
  <w15:docId w15:val="{10ABFFE3-4E27-4983-B9C2-FD31DC23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3A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2024-07-14T17:56:00Z</dcterms:created>
  <dcterms:modified xsi:type="dcterms:W3CDTF">2024-07-14T17:57:00Z</dcterms:modified>
</cp:coreProperties>
</file>