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1FC0D" w14:textId="77777777" w:rsidR="009F6D1E" w:rsidRDefault="009F6D1E" w:rsidP="009F6D1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ARDYN</w:t>
      </w:r>
      <w:r>
        <w:rPr>
          <w:rFonts w:ascii="Times New Roman" w:hAnsi="Times New Roman" w:cs="Times New Roman"/>
        </w:rPr>
        <w:t xml:space="preserve">       (fl.1472)</w:t>
      </w:r>
    </w:p>
    <w:p w14:paraId="1C2F42FC" w14:textId="77777777" w:rsidR="009F6D1E" w:rsidRDefault="009F6D1E" w:rsidP="009F6D1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Butcher.</w:t>
      </w:r>
    </w:p>
    <w:p w14:paraId="5C29833B" w14:textId="77777777" w:rsidR="009F6D1E" w:rsidRDefault="009F6D1E" w:rsidP="009F6D1E">
      <w:pPr>
        <w:pStyle w:val="NoSpacing"/>
        <w:rPr>
          <w:rFonts w:ascii="Times New Roman" w:hAnsi="Times New Roman" w:cs="Times New Roman"/>
        </w:rPr>
      </w:pPr>
    </w:p>
    <w:p w14:paraId="3F9C456D" w14:textId="77777777" w:rsidR="009F6D1E" w:rsidRDefault="009F6D1E" w:rsidP="009F6D1E">
      <w:pPr>
        <w:pStyle w:val="NoSpacing"/>
        <w:rPr>
          <w:rFonts w:ascii="Times New Roman" w:hAnsi="Times New Roman" w:cs="Times New Roman"/>
        </w:rPr>
      </w:pPr>
    </w:p>
    <w:p w14:paraId="69203C04" w14:textId="77777777" w:rsidR="009F6D1E" w:rsidRDefault="009F6D1E" w:rsidP="009F6D1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1472</w:t>
      </w:r>
      <w:r>
        <w:rPr>
          <w:rFonts w:ascii="Times New Roman" w:hAnsi="Times New Roman" w:cs="Times New Roman"/>
        </w:rPr>
        <w:tab/>
        <w:t>Nicholas Smyth(q.v.) brought a plaint of trespass against him and 12 others.</w:t>
      </w:r>
    </w:p>
    <w:p w14:paraId="14AB41FE" w14:textId="77777777" w:rsidR="009F6D1E" w:rsidRDefault="009F6D1E" w:rsidP="009F6D1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( </w:t>
      </w:r>
      <w:hyperlink r:id="rId6" w:history="1">
        <w:r w:rsidRPr="003D3C33">
          <w:rPr>
            <w:rStyle w:val="Hyperlink"/>
            <w:rFonts w:ascii="Times New Roman" w:hAnsi="Times New Roman" w:cs="Times New Roman"/>
          </w:rPr>
          <w:t>https://waalt.uh.edu/index.php/KB27/842</w:t>
        </w:r>
      </w:hyperlink>
      <w:r>
        <w:rPr>
          <w:rFonts w:ascii="Times New Roman" w:hAnsi="Times New Roman" w:cs="Times New Roman"/>
        </w:rPr>
        <w:t xml:space="preserve"> )</w:t>
      </w:r>
    </w:p>
    <w:p w14:paraId="090F6D44" w14:textId="77777777" w:rsidR="009F6D1E" w:rsidRDefault="009F6D1E" w:rsidP="009F6D1E">
      <w:pPr>
        <w:pStyle w:val="NoSpacing"/>
        <w:rPr>
          <w:rFonts w:ascii="Times New Roman" w:hAnsi="Times New Roman" w:cs="Times New Roman"/>
        </w:rPr>
      </w:pPr>
    </w:p>
    <w:p w14:paraId="2FDF81D3" w14:textId="77777777" w:rsidR="009F6D1E" w:rsidRDefault="009F6D1E" w:rsidP="009F6D1E">
      <w:pPr>
        <w:pStyle w:val="NoSpacing"/>
        <w:rPr>
          <w:rFonts w:ascii="Times New Roman" w:hAnsi="Times New Roman" w:cs="Times New Roman"/>
        </w:rPr>
      </w:pPr>
    </w:p>
    <w:p w14:paraId="2C84575E" w14:textId="77777777" w:rsidR="009F6D1E" w:rsidRDefault="009F6D1E" w:rsidP="009F6D1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February 2026</w:t>
      </w:r>
    </w:p>
    <w:p w14:paraId="42167B0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84920" w14:textId="77777777" w:rsidR="00024053" w:rsidRDefault="00024053" w:rsidP="00086E2C">
      <w:pPr>
        <w:spacing w:after="0" w:line="240" w:lineRule="auto"/>
      </w:pPr>
      <w:r>
        <w:separator/>
      </w:r>
    </w:p>
  </w:endnote>
  <w:endnote w:type="continuationSeparator" w:id="0">
    <w:p w14:paraId="4FE13CD1" w14:textId="77777777" w:rsidR="00024053" w:rsidRDefault="0002405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ACDA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D5C0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9AB9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EAFF2" w14:textId="77777777" w:rsidR="00024053" w:rsidRDefault="00024053" w:rsidP="00086E2C">
      <w:pPr>
        <w:spacing w:after="0" w:line="240" w:lineRule="auto"/>
      </w:pPr>
      <w:r>
        <w:separator/>
      </w:r>
    </w:p>
  </w:footnote>
  <w:footnote w:type="continuationSeparator" w:id="0">
    <w:p w14:paraId="4B1287B6" w14:textId="77777777" w:rsidR="00024053" w:rsidRDefault="0002405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298F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AE34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3E63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D1E"/>
    <w:rsid w:val="00024053"/>
    <w:rsid w:val="00086E2C"/>
    <w:rsid w:val="000A2E7A"/>
    <w:rsid w:val="002244B7"/>
    <w:rsid w:val="00314D94"/>
    <w:rsid w:val="00566CEB"/>
    <w:rsid w:val="00617568"/>
    <w:rsid w:val="006E68FA"/>
    <w:rsid w:val="009F6D1E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5BF96"/>
  <w15:chartTrackingRefBased/>
  <w15:docId w15:val="{360DA1F3-94B6-4348-8955-9C2325C1D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F6D1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F6D1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4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25</Words>
  <Characters>162</Characters>
  <Application>Microsoft Office Word</Application>
  <DocSecurity>0</DocSecurity>
  <Lines>9</Lines>
  <Paragraphs>5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2026-02-12T21:09:00Z</dcterms:created>
  <dcterms:modified xsi:type="dcterms:W3CDTF">2026-02-12T21:10:00Z</dcterms:modified>
</cp:coreProperties>
</file>