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CB0C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ARDRUN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129B760F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Folkingham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Yeoman.</w:t>
      </w:r>
    </w:p>
    <w:p w14:paraId="710CEA19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DBA52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618B5E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Oct.1479</w:t>
      </w:r>
      <w:r>
        <w:rPr>
          <w:rFonts w:ascii="Times New Roman" w:hAnsi="Times New Roman" w:cs="Times New Roman"/>
          <w:sz w:val="24"/>
          <w:szCs w:val="24"/>
        </w:rPr>
        <w:tab/>
        <w:t xml:space="preserve">Alexander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Ayste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Runhall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Norfolk(q.v.), was pardoned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</w:p>
    <w:p w14:paraId="322C7C1A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answer him touching a debt of £10.    (C.P.R. 1476-85 p.149)</w:t>
      </w:r>
    </w:p>
    <w:p w14:paraId="6FA1BAF3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DDD63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72E207" w14:textId="77777777" w:rsidR="004E41EC" w:rsidRDefault="004E41EC" w:rsidP="004E41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2021</w:t>
      </w:r>
    </w:p>
    <w:p w14:paraId="55A22C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77506" w14:textId="77777777" w:rsidR="004E41EC" w:rsidRDefault="004E41EC" w:rsidP="009139A6">
      <w:r>
        <w:separator/>
      </w:r>
    </w:p>
  </w:endnote>
  <w:endnote w:type="continuationSeparator" w:id="0">
    <w:p w14:paraId="1E172714" w14:textId="77777777" w:rsidR="004E41EC" w:rsidRDefault="004E41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A9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12D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A2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A19D4" w14:textId="77777777" w:rsidR="004E41EC" w:rsidRDefault="004E41EC" w:rsidP="009139A6">
      <w:r>
        <w:separator/>
      </w:r>
    </w:p>
  </w:footnote>
  <w:footnote w:type="continuationSeparator" w:id="0">
    <w:p w14:paraId="7380014E" w14:textId="77777777" w:rsidR="004E41EC" w:rsidRDefault="004E41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BCD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AB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1E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1EC"/>
    <w:rsid w:val="000666E0"/>
    <w:rsid w:val="002510B7"/>
    <w:rsid w:val="004E41E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338A"/>
  <w15:chartTrackingRefBased/>
  <w15:docId w15:val="{7A3D8441-86D1-48F0-85CC-BC4656A3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2021-05-19T08:59:00Z</dcterms:created>
  <dcterms:modified xsi:type="dcterms:W3CDTF">2021-05-19T09:00:00Z</dcterms:modified>
</cp:coreProperties>
</file>