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DE55" w14:textId="77777777" w:rsidR="009C4654" w:rsidRDefault="009C4654" w:rsidP="009C4654">
      <w:pPr>
        <w:pStyle w:val="NoSpacing"/>
        <w:rPr>
          <w:lang w:val="en-US"/>
        </w:rPr>
      </w:pPr>
      <w:r>
        <w:rPr>
          <w:u w:val="single"/>
          <w:lang w:val="en-US"/>
        </w:rPr>
        <w:t>Richard de ARDEWYKE</w:t>
      </w:r>
      <w:r>
        <w:rPr>
          <w:lang w:val="en-US"/>
        </w:rPr>
        <w:t xml:space="preserve">           (fl.1419)</w:t>
      </w:r>
    </w:p>
    <w:p w14:paraId="7E856ACC" w14:textId="77777777" w:rsidR="009C4654" w:rsidRDefault="009C4654" w:rsidP="009C4654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5F5F0121" w14:textId="77777777" w:rsidR="009C4654" w:rsidRDefault="009C4654" w:rsidP="009C4654">
      <w:pPr>
        <w:pStyle w:val="NoSpacing"/>
        <w:rPr>
          <w:lang w:val="en-US"/>
        </w:rPr>
      </w:pPr>
    </w:p>
    <w:p w14:paraId="5ABB33EA" w14:textId="77777777" w:rsidR="009C4654" w:rsidRDefault="009C4654" w:rsidP="009C4654">
      <w:pPr>
        <w:pStyle w:val="NoSpacing"/>
        <w:rPr>
          <w:lang w:val="en-US"/>
        </w:rPr>
      </w:pPr>
    </w:p>
    <w:p w14:paraId="5AC38B8C" w14:textId="77777777" w:rsidR="009C4654" w:rsidRPr="00DF3F50" w:rsidRDefault="009C4654" w:rsidP="009C4654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1ACD5726" w14:textId="77777777" w:rsidR="009C4654" w:rsidRPr="00DF3F50" w:rsidRDefault="009C4654" w:rsidP="009C4654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529505C0" w14:textId="77777777" w:rsidR="009C4654" w:rsidRDefault="009C4654" w:rsidP="009C4654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3A0A7263" w14:textId="77777777" w:rsidR="009C4654" w:rsidRDefault="009C4654" w:rsidP="009C4654">
      <w:pPr>
        <w:pStyle w:val="NoSpacing"/>
        <w:rPr>
          <w:lang w:val="en-US"/>
        </w:rPr>
      </w:pPr>
    </w:p>
    <w:p w14:paraId="3DD31F6D" w14:textId="77777777" w:rsidR="009C4654" w:rsidRDefault="009C4654" w:rsidP="009C4654">
      <w:pPr>
        <w:pStyle w:val="NoSpacing"/>
        <w:rPr>
          <w:lang w:val="en-US"/>
        </w:rPr>
      </w:pPr>
    </w:p>
    <w:p w14:paraId="67695BCE" w14:textId="77777777" w:rsidR="009C4654" w:rsidRDefault="009C4654" w:rsidP="009C4654">
      <w:pPr>
        <w:pStyle w:val="NoSpacing"/>
        <w:rPr>
          <w:lang w:val="en-US"/>
        </w:rPr>
      </w:pPr>
      <w:r>
        <w:rPr>
          <w:lang w:val="en-US"/>
        </w:rPr>
        <w:t>6 April 2026</w:t>
      </w:r>
    </w:p>
    <w:p w14:paraId="599812A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4E7AE" w14:textId="77777777" w:rsidR="00EE07DF" w:rsidRDefault="00EE07DF" w:rsidP="00086E2C">
      <w:pPr>
        <w:spacing w:after="0" w:line="240" w:lineRule="auto"/>
      </w:pPr>
      <w:r>
        <w:separator/>
      </w:r>
    </w:p>
  </w:endnote>
  <w:endnote w:type="continuationSeparator" w:id="0">
    <w:p w14:paraId="16A49EFC" w14:textId="77777777" w:rsidR="00EE07DF" w:rsidRDefault="00EE07D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49E1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45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45F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5DCB8" w14:textId="77777777" w:rsidR="00EE07DF" w:rsidRDefault="00EE07DF" w:rsidP="00086E2C">
      <w:pPr>
        <w:spacing w:after="0" w:line="240" w:lineRule="auto"/>
      </w:pPr>
      <w:r>
        <w:separator/>
      </w:r>
    </w:p>
  </w:footnote>
  <w:footnote w:type="continuationSeparator" w:id="0">
    <w:p w14:paraId="13F65C57" w14:textId="77777777" w:rsidR="00EE07DF" w:rsidRDefault="00EE07D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4C2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764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B58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54"/>
    <w:rsid w:val="00086E2C"/>
    <w:rsid w:val="000A2E7A"/>
    <w:rsid w:val="002244B7"/>
    <w:rsid w:val="00314D94"/>
    <w:rsid w:val="00617568"/>
    <w:rsid w:val="006E68FA"/>
    <w:rsid w:val="009C4654"/>
    <w:rsid w:val="00ED3A55"/>
    <w:rsid w:val="00EE07DF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1BC88"/>
  <w15:chartTrackingRefBased/>
  <w15:docId w15:val="{A52EA1F6-9095-4EBC-B003-213B1975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C465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204</Characters>
  <Application>Microsoft Office Word</Application>
  <DocSecurity>0</DocSecurity>
  <Lines>14</Lines>
  <Paragraphs>9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2026-04-16T09:04:00Z</dcterms:created>
  <dcterms:modified xsi:type="dcterms:W3CDTF">2026-04-16T09:05:00Z</dcterms:modified>
</cp:coreProperties>
</file>