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2C5" w:rsidRDefault="006E42C5" w:rsidP="006E42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ARDESLOWE</w:t>
      </w:r>
      <w:r>
        <w:rPr>
          <w:rFonts w:ascii="Times New Roman" w:hAnsi="Times New Roman" w:cs="Times New Roman"/>
          <w:sz w:val="24"/>
          <w:szCs w:val="24"/>
        </w:rPr>
        <w:t xml:space="preserve">        (fl.1450)</w:t>
      </w:r>
    </w:p>
    <w:p w:rsidR="006E42C5" w:rsidRDefault="006E42C5" w:rsidP="006E42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42C5" w:rsidRDefault="006E42C5" w:rsidP="006E42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42C5" w:rsidRDefault="006E42C5" w:rsidP="006E42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Marmaduke Lumley, Bishop of Lincoln(q.v.), made a plaint of trespass and</w:t>
      </w:r>
    </w:p>
    <w:p w:rsidR="006E42C5" w:rsidRDefault="006E42C5" w:rsidP="006E42C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hunting in his free warren against him, William Daddesley of Elston(q.v.), Henry Orston of Stoke(q.v.), John Draper of Flintham(q.v.), Thomas Gosse</w:t>
      </w:r>
    </w:p>
    <w:p w:rsidR="006E42C5" w:rsidRDefault="006E42C5" w:rsidP="006E42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Elston(q.v.), John Gosse of Elston(q.v.), David Thorp of Elston(q.v.),</w:t>
      </w:r>
    </w:p>
    <w:p w:rsidR="006E42C5" w:rsidRDefault="006E42C5" w:rsidP="006E42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Crophill of Sibthorp(q.v.) and John Daddesley of Elston(q.v.).</w:t>
      </w:r>
    </w:p>
    <w:p w:rsidR="006E42C5" w:rsidRDefault="006E42C5" w:rsidP="006E42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6E42C5" w:rsidRDefault="006E42C5" w:rsidP="006E42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42C5" w:rsidRDefault="006E42C5" w:rsidP="006E42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42C5" w:rsidRPr="00C65B09" w:rsidRDefault="006E42C5" w:rsidP="006E42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2C5" w:rsidRDefault="006E42C5" w:rsidP="00564E3C">
      <w:pPr>
        <w:spacing w:after="0" w:line="240" w:lineRule="auto"/>
      </w:pPr>
      <w:r>
        <w:separator/>
      </w:r>
    </w:p>
  </w:endnote>
  <w:endnote w:type="continuationSeparator" w:id="0">
    <w:p w:rsidR="006E42C5" w:rsidRDefault="006E42C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E42C5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2C5" w:rsidRDefault="006E42C5" w:rsidP="00564E3C">
      <w:pPr>
        <w:spacing w:after="0" w:line="240" w:lineRule="auto"/>
      </w:pPr>
      <w:r>
        <w:separator/>
      </w:r>
    </w:p>
  </w:footnote>
  <w:footnote w:type="continuationSeparator" w:id="0">
    <w:p w:rsidR="006E42C5" w:rsidRDefault="006E42C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2C5"/>
    <w:rsid w:val="00372DC6"/>
    <w:rsid w:val="00564E3C"/>
    <w:rsid w:val="0064591D"/>
    <w:rsid w:val="006E42C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3E2B98-278F-45CB-92DA-DC13D775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E42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2015-11-05T19:14:00Z</dcterms:created>
  <dcterms:modified xsi:type="dcterms:W3CDTF">2015-11-05T19:15:00Z</dcterms:modified>
</cp:coreProperties>
</file>