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96ACA" w14:textId="77777777" w:rsidR="002C7E6E" w:rsidRDefault="002C7E6E" w:rsidP="002C7E6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ARDERU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fl.1501)</w:t>
      </w:r>
    </w:p>
    <w:p w14:paraId="1BF28F64" w14:textId="77777777" w:rsidR="002C7E6E" w:rsidRDefault="002C7E6E" w:rsidP="002C7E6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Lydd, Kent.</w:t>
      </w:r>
    </w:p>
    <w:p w14:paraId="4373B829" w14:textId="77777777" w:rsidR="002C7E6E" w:rsidRDefault="002C7E6E" w:rsidP="002C7E6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96CC5A6" w14:textId="77777777" w:rsidR="002C7E6E" w:rsidRDefault="002C7E6E" w:rsidP="002C7E6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CE75974" w14:textId="77777777" w:rsidR="002C7E6E" w:rsidRDefault="002C7E6E" w:rsidP="002C7E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Nov.1501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25FA36B" w14:textId="77777777" w:rsidR="002C7E6E" w:rsidRDefault="002C7E6E" w:rsidP="002C7E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E236D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https://www.kentarchaeology.org.uk/Research/Libr/Wills/NameOrder/A.htm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A0CDF1E" w14:textId="77777777" w:rsidR="002C7E6E" w:rsidRDefault="002C7E6E" w:rsidP="002C7E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D851ED" w14:textId="77777777" w:rsidR="002C7E6E" w:rsidRDefault="002C7E6E" w:rsidP="002C7E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CBBB46" w14:textId="77777777" w:rsidR="002C7E6E" w:rsidRDefault="002C7E6E" w:rsidP="002C7E6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March 2022</w:t>
      </w:r>
    </w:p>
    <w:p w14:paraId="33C3F94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505DE" w14:textId="77777777" w:rsidR="002C7E6E" w:rsidRDefault="002C7E6E" w:rsidP="009139A6">
      <w:r>
        <w:separator/>
      </w:r>
    </w:p>
  </w:endnote>
  <w:endnote w:type="continuationSeparator" w:id="0">
    <w:p w14:paraId="54733FE5" w14:textId="77777777" w:rsidR="002C7E6E" w:rsidRDefault="002C7E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13A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A69A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B09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FAC62" w14:textId="77777777" w:rsidR="002C7E6E" w:rsidRDefault="002C7E6E" w:rsidP="009139A6">
      <w:r>
        <w:separator/>
      </w:r>
    </w:p>
  </w:footnote>
  <w:footnote w:type="continuationSeparator" w:id="0">
    <w:p w14:paraId="0D1C0F07" w14:textId="77777777" w:rsidR="002C7E6E" w:rsidRDefault="002C7E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37F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12C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31A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E6E"/>
    <w:rsid w:val="000666E0"/>
    <w:rsid w:val="002510B7"/>
    <w:rsid w:val="002C7E6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01D37"/>
  <w15:chartTrackingRefBased/>
  <w15:docId w15:val="{4F1B5A95-1DA1-4085-B5D4-FAB4F1AAC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C7E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A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2022-04-07T10:34:00Z</dcterms:created>
  <dcterms:modified xsi:type="dcterms:W3CDTF">2022-04-07T10:35:00Z</dcterms:modified>
</cp:coreProperties>
</file>