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7CC4A" w14:textId="77777777" w:rsidR="00FE2332" w:rsidRDefault="00FE2332" w:rsidP="00FE23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ARDERSON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fl.1469)</w:t>
      </w:r>
    </w:p>
    <w:p w14:paraId="251509A7" w14:textId="77777777" w:rsidR="00FE2332" w:rsidRDefault="00FE2332" w:rsidP="00FE23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33200C2F" w14:textId="77777777" w:rsidR="00FE2332" w:rsidRDefault="00FE2332" w:rsidP="00FE2332">
      <w:pPr>
        <w:pStyle w:val="NoSpacing"/>
        <w:rPr>
          <w:rFonts w:cs="Times New Roman"/>
          <w:szCs w:val="24"/>
        </w:rPr>
      </w:pPr>
    </w:p>
    <w:p w14:paraId="6F80299C" w14:textId="77777777" w:rsidR="00FE2332" w:rsidRDefault="00FE2332" w:rsidP="00FE2332">
      <w:pPr>
        <w:pStyle w:val="NoSpacing"/>
        <w:rPr>
          <w:rFonts w:cs="Times New Roman"/>
          <w:szCs w:val="24"/>
        </w:rPr>
      </w:pPr>
    </w:p>
    <w:p w14:paraId="22C92AE7" w14:textId="77777777" w:rsidR="00FE2332" w:rsidRDefault="00FE2332" w:rsidP="00FE23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1469</w:t>
      </w:r>
      <w:r>
        <w:rPr>
          <w:rFonts w:cs="Times New Roman"/>
          <w:szCs w:val="24"/>
        </w:rPr>
        <w:tab/>
        <w:t>He made his Will.</w:t>
      </w:r>
    </w:p>
    <w:p w14:paraId="1A7FA2AF" w14:textId="77777777" w:rsidR="00FE2332" w:rsidRDefault="00FE2332" w:rsidP="00FE23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9067A">
          <w:rPr>
            <w:rStyle w:val="Hyperlink"/>
            <w:rFonts w:cs="Times New Roman"/>
            <w:szCs w:val="24"/>
          </w:rPr>
          <w:t>https://www.medievalgenealogy.org.uk/wills/index_A.shtml</w:t>
        </w:r>
      </w:hyperlink>
      <w:r>
        <w:rPr>
          <w:rFonts w:cs="Times New Roman"/>
          <w:szCs w:val="24"/>
        </w:rPr>
        <w:t xml:space="preserve"> )</w:t>
      </w:r>
    </w:p>
    <w:p w14:paraId="2D90C0FB" w14:textId="77777777" w:rsidR="00FE2332" w:rsidRDefault="00FE2332" w:rsidP="00FE2332">
      <w:pPr>
        <w:pStyle w:val="NoSpacing"/>
        <w:rPr>
          <w:rFonts w:cs="Times New Roman"/>
          <w:szCs w:val="24"/>
        </w:rPr>
      </w:pPr>
    </w:p>
    <w:p w14:paraId="254839DF" w14:textId="77777777" w:rsidR="00FE2332" w:rsidRDefault="00FE2332" w:rsidP="00FE2332">
      <w:pPr>
        <w:pStyle w:val="NoSpacing"/>
        <w:rPr>
          <w:rFonts w:cs="Times New Roman"/>
          <w:szCs w:val="24"/>
        </w:rPr>
      </w:pPr>
    </w:p>
    <w:p w14:paraId="5EE0EDF0" w14:textId="77777777" w:rsidR="00FE2332" w:rsidRDefault="00FE2332" w:rsidP="00FE23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2025</w:t>
      </w:r>
    </w:p>
    <w:p w14:paraId="012E2E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32379" w14:textId="77777777" w:rsidR="00FE2332" w:rsidRDefault="00FE2332" w:rsidP="009139A6">
      <w:r>
        <w:separator/>
      </w:r>
    </w:p>
  </w:endnote>
  <w:endnote w:type="continuationSeparator" w:id="0">
    <w:p w14:paraId="046E60B9" w14:textId="77777777" w:rsidR="00FE2332" w:rsidRDefault="00FE23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F05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E6E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43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4951" w14:textId="77777777" w:rsidR="00FE2332" w:rsidRDefault="00FE2332" w:rsidP="009139A6">
      <w:r>
        <w:separator/>
      </w:r>
    </w:p>
  </w:footnote>
  <w:footnote w:type="continuationSeparator" w:id="0">
    <w:p w14:paraId="2441B08E" w14:textId="77777777" w:rsidR="00FE2332" w:rsidRDefault="00FE23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BE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B1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63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3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068A2"/>
    <w:rsid w:val="00F41096"/>
    <w:rsid w:val="00F5287F"/>
    <w:rsid w:val="00FE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49D1A"/>
  <w15:chartTrackingRefBased/>
  <w15:docId w15:val="{FBF0EB8F-88CD-4189-896E-FA234911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E23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A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2025-02-15T20:14:00Z</dcterms:created>
  <dcterms:modified xsi:type="dcterms:W3CDTF">2025-02-15T20:14:00Z</dcterms:modified>
</cp:coreProperties>
</file>