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E088D" w14:textId="77777777" w:rsidR="0057135B" w:rsidRDefault="0057135B" w:rsidP="00571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ARDERON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d.ca.1469)</w:t>
      </w:r>
    </w:p>
    <w:p w14:paraId="379ABBA6" w14:textId="77777777" w:rsidR="0057135B" w:rsidRDefault="0057135B" w:rsidP="00571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461DB282" w14:textId="77777777" w:rsidR="0057135B" w:rsidRDefault="0057135B" w:rsidP="0057135B">
      <w:pPr>
        <w:pStyle w:val="NoSpacing"/>
        <w:rPr>
          <w:rFonts w:cs="Times New Roman"/>
          <w:szCs w:val="24"/>
        </w:rPr>
      </w:pPr>
    </w:p>
    <w:p w14:paraId="7C5611F2" w14:textId="77777777" w:rsidR="0057135B" w:rsidRDefault="0057135B" w:rsidP="0057135B">
      <w:pPr>
        <w:pStyle w:val="NoSpacing"/>
        <w:rPr>
          <w:rFonts w:cs="Times New Roman"/>
          <w:szCs w:val="24"/>
        </w:rPr>
      </w:pPr>
    </w:p>
    <w:p w14:paraId="0CFB6043" w14:textId="77777777" w:rsidR="0057135B" w:rsidRDefault="0057135B" w:rsidP="00571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>Probate of his Will.</w:t>
      </w:r>
    </w:p>
    <w:p w14:paraId="22A89AD2" w14:textId="77777777" w:rsidR="0057135B" w:rsidRDefault="0057135B" w:rsidP="00571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(Northamptonshire and Rutland Probate Index 1462-1857)</w:t>
      </w:r>
    </w:p>
    <w:p w14:paraId="394831C5" w14:textId="77777777" w:rsidR="0057135B" w:rsidRDefault="0057135B" w:rsidP="0057135B">
      <w:pPr>
        <w:pStyle w:val="NoSpacing"/>
        <w:rPr>
          <w:rFonts w:cs="Times New Roman"/>
          <w:szCs w:val="24"/>
        </w:rPr>
      </w:pPr>
    </w:p>
    <w:p w14:paraId="21AA3759" w14:textId="77777777" w:rsidR="0057135B" w:rsidRDefault="0057135B" w:rsidP="0057135B">
      <w:pPr>
        <w:pStyle w:val="NoSpacing"/>
        <w:rPr>
          <w:rFonts w:cs="Times New Roman"/>
          <w:szCs w:val="24"/>
        </w:rPr>
      </w:pPr>
    </w:p>
    <w:p w14:paraId="1A1A1093" w14:textId="77777777" w:rsidR="0057135B" w:rsidRDefault="0057135B" w:rsidP="00571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January 2024</w:t>
      </w:r>
    </w:p>
    <w:p w14:paraId="322B3D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7414" w14:textId="77777777" w:rsidR="0057135B" w:rsidRDefault="0057135B" w:rsidP="009139A6">
      <w:r>
        <w:separator/>
      </w:r>
    </w:p>
  </w:endnote>
  <w:endnote w:type="continuationSeparator" w:id="0">
    <w:p w14:paraId="6F476932" w14:textId="77777777" w:rsidR="0057135B" w:rsidRDefault="005713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816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C2C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DC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CA6CE" w14:textId="77777777" w:rsidR="0057135B" w:rsidRDefault="0057135B" w:rsidP="009139A6">
      <w:r>
        <w:separator/>
      </w:r>
    </w:p>
  </w:footnote>
  <w:footnote w:type="continuationSeparator" w:id="0">
    <w:p w14:paraId="73B06199" w14:textId="77777777" w:rsidR="0057135B" w:rsidRDefault="005713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B0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9D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0CD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5B"/>
    <w:rsid w:val="000666E0"/>
    <w:rsid w:val="002510B7"/>
    <w:rsid w:val="0057135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BD728"/>
  <w15:chartTrackingRefBased/>
  <w15:docId w15:val="{57B3B68E-B4A2-4C01-BE18-15585870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2024-01-26T20:39:00Z</dcterms:created>
  <dcterms:modified xsi:type="dcterms:W3CDTF">2024-01-26T20:40:00Z</dcterms:modified>
</cp:coreProperties>
</file>