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46186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ARDALE</w:t>
      </w:r>
      <w:r>
        <w:rPr>
          <w:rFonts w:ascii="Times New Roman" w:hAnsi="Times New Roman" w:cs="Times New Roman"/>
          <w:sz w:val="24"/>
          <w:szCs w:val="24"/>
        </w:rPr>
        <w:t xml:space="preserve">     (fl.1418)</w:t>
      </w:r>
    </w:p>
    <w:p w14:paraId="123E3350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35189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23D18" w14:textId="77777777" w:rsidR="001F50D6" w:rsidRPr="001F50D6" w:rsidRDefault="001F50D6" w:rsidP="001F50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50D6">
        <w:rPr>
          <w:rFonts w:ascii="Times New Roman" w:hAnsi="Times New Roman" w:cs="Times New Roman"/>
          <w:sz w:val="24"/>
          <w:szCs w:val="24"/>
        </w:rPr>
        <w:t>20 May1416</w:t>
      </w:r>
      <w:r w:rsidRPr="001F50D6">
        <w:rPr>
          <w:rFonts w:ascii="Times New Roman" w:hAnsi="Times New Roman" w:cs="Times New Roman"/>
          <w:sz w:val="24"/>
          <w:szCs w:val="24"/>
        </w:rPr>
        <w:tab/>
        <w:t>He was one of those who were ordered to collect in Essex</w:t>
      </w:r>
    </w:p>
    <w:p w14:paraId="4BCE962A" w14:textId="77777777" w:rsidR="001F50D6" w:rsidRPr="001F50D6" w:rsidRDefault="001F50D6" w:rsidP="001F50D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F50D6">
        <w:rPr>
          <w:rFonts w:ascii="Times New Roman" w:hAnsi="Times New Roman" w:cs="Times New Roman"/>
          <w:sz w:val="24"/>
          <w:szCs w:val="24"/>
        </w:rPr>
        <w:t xml:space="preserve">the taxes of a fifteenth and a tenth granted to the King at </w:t>
      </w:r>
    </w:p>
    <w:p w14:paraId="4F6397EF" w14:textId="77777777" w:rsidR="001F50D6" w:rsidRPr="001F50D6" w:rsidRDefault="001F50D6" w:rsidP="001F50D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F50D6">
        <w:rPr>
          <w:rFonts w:ascii="Times New Roman" w:hAnsi="Times New Roman" w:cs="Times New Roman"/>
          <w:sz w:val="24"/>
          <w:szCs w:val="24"/>
        </w:rPr>
        <w:t>the last Parliament, these to be collected at Pentecost.</w:t>
      </w:r>
    </w:p>
    <w:p w14:paraId="099C86D1" w14:textId="3AC87B06" w:rsidR="001F50D6" w:rsidRDefault="001F50D6" w:rsidP="001F50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50D6">
        <w:rPr>
          <w:rFonts w:ascii="Times New Roman" w:hAnsi="Times New Roman" w:cs="Times New Roman"/>
          <w:sz w:val="24"/>
          <w:szCs w:val="24"/>
        </w:rPr>
        <w:tab/>
      </w:r>
      <w:r w:rsidRPr="001F50D6">
        <w:rPr>
          <w:rFonts w:ascii="Times New Roman" w:hAnsi="Times New Roman" w:cs="Times New Roman"/>
          <w:sz w:val="24"/>
          <w:szCs w:val="24"/>
        </w:rPr>
        <w:tab/>
        <w:t>(C.F.R. 1413-22 p.150)</w:t>
      </w:r>
    </w:p>
    <w:p w14:paraId="6C9BEDED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Brentwood,</w:t>
      </w:r>
    </w:p>
    <w:p w14:paraId="3503925D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held by the late Joan Assheburnham(q.v.).</w:t>
      </w:r>
    </w:p>
    <w:p w14:paraId="6512B799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21-52)</w:t>
      </w:r>
    </w:p>
    <w:p w14:paraId="1A1A632B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5B2265" w14:textId="77777777" w:rsidR="00C4714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331E5" w14:textId="77777777" w:rsidR="00DD5B8A" w:rsidRDefault="00C4714A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</w:p>
    <w:p w14:paraId="0F70CF30" w14:textId="1A69D81F" w:rsidR="001F50D6" w:rsidRPr="00C4714A" w:rsidRDefault="001F50D6" w:rsidP="00C471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2026</w:t>
      </w:r>
    </w:p>
    <w:sectPr w:rsidR="001F50D6" w:rsidRPr="00C47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FCB26" w14:textId="77777777" w:rsidR="000F6B68" w:rsidRDefault="000F6B68" w:rsidP="00564E3C">
      <w:pPr>
        <w:spacing w:after="0" w:line="240" w:lineRule="auto"/>
      </w:pPr>
      <w:r>
        <w:separator/>
      </w:r>
    </w:p>
  </w:endnote>
  <w:endnote w:type="continuationSeparator" w:id="0">
    <w:p w14:paraId="3E72A490" w14:textId="77777777" w:rsidR="000F6B68" w:rsidRDefault="000F6B6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BFAE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6BAD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50D6">
      <w:rPr>
        <w:rFonts w:ascii="Times New Roman" w:hAnsi="Times New Roman" w:cs="Times New Roman"/>
        <w:noProof/>
        <w:sz w:val="24"/>
        <w:szCs w:val="24"/>
      </w:rPr>
      <w:t>14 February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3F368BC3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4DB6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5BF3" w14:textId="77777777" w:rsidR="000F6B68" w:rsidRDefault="000F6B68" w:rsidP="00564E3C">
      <w:pPr>
        <w:spacing w:after="0" w:line="240" w:lineRule="auto"/>
      </w:pPr>
      <w:r>
        <w:separator/>
      </w:r>
    </w:p>
  </w:footnote>
  <w:footnote w:type="continuationSeparator" w:id="0">
    <w:p w14:paraId="5BE44C01" w14:textId="77777777" w:rsidR="000F6B68" w:rsidRDefault="000F6B6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9356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1AD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75E4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14A"/>
    <w:rsid w:val="000F6B68"/>
    <w:rsid w:val="001F50D6"/>
    <w:rsid w:val="00372DC6"/>
    <w:rsid w:val="00564E3C"/>
    <w:rsid w:val="0064591D"/>
    <w:rsid w:val="008877F4"/>
    <w:rsid w:val="00C4714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C1EF"/>
  <w15:chartTrackingRefBased/>
  <w15:docId w15:val="{9D303591-F471-4190-831F-49E24599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471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2</TotalTime>
  <Pages>1</Pages>
  <Words>66</Words>
  <Characters>465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2015-10-17T10:26:00Z</dcterms:created>
  <dcterms:modified xsi:type="dcterms:W3CDTF">2026-02-14T07:52:00Z</dcterms:modified>
</cp:coreProperties>
</file>