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14A" w:rsidRPr="008A7976" w:rsidRDefault="0072214A" w:rsidP="0072214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John ARCLE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72214A" w:rsidRPr="008A7976" w:rsidRDefault="0072214A" w:rsidP="0072214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Merchant.</w:t>
      </w:r>
      <w:proofErr w:type="gramEnd"/>
    </w:p>
    <w:p w:rsidR="0072214A" w:rsidRPr="008A7976" w:rsidRDefault="0072214A" w:rsidP="0072214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72214A" w:rsidRPr="008A7976" w:rsidRDefault="0072214A" w:rsidP="0072214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72214A" w:rsidRPr="008A7976" w:rsidRDefault="0072214A" w:rsidP="0072214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72214A" w:rsidRPr="008A7976" w:rsidRDefault="0072214A" w:rsidP="0072214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72214A" w:rsidRPr="008A7976" w:rsidRDefault="0072214A" w:rsidP="0072214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72214A" w:rsidRPr="008A7976" w:rsidRDefault="0072214A" w:rsidP="0072214A">
      <w:pPr>
        <w:pStyle w:val="Body"/>
        <w:rPr>
          <w:rFonts w:ascii="Times New Roman" w:eastAsia="Noteworthy Light" w:hAnsi="Times New Roman" w:cs="Times New Roman"/>
          <w:sz w:val="24"/>
          <w:szCs w:val="24"/>
          <w:u w:val="single"/>
        </w:rPr>
      </w:pPr>
      <w:r w:rsidRPr="008A7976">
        <w:rPr>
          <w:rFonts w:ascii="Times New Roman" w:hAnsi="Times New Roman" w:cs="Times New Roman"/>
          <w:sz w:val="24"/>
          <w:szCs w:val="24"/>
        </w:rPr>
        <w:t>21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14A" w:rsidRDefault="0072214A" w:rsidP="00920DE3">
      <w:pPr>
        <w:spacing w:after="0" w:line="240" w:lineRule="auto"/>
      </w:pPr>
      <w:r>
        <w:separator/>
      </w:r>
    </w:p>
  </w:endnote>
  <w:endnote w:type="continuationSeparator" w:id="0">
    <w:p w:rsidR="0072214A" w:rsidRDefault="007221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14A" w:rsidRDefault="0072214A" w:rsidP="00920DE3">
      <w:pPr>
        <w:spacing w:after="0" w:line="240" w:lineRule="auto"/>
      </w:pPr>
      <w:r>
        <w:separator/>
      </w:r>
    </w:p>
  </w:footnote>
  <w:footnote w:type="continuationSeparator" w:id="0">
    <w:p w:rsidR="0072214A" w:rsidRDefault="007221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4A"/>
    <w:rsid w:val="00120749"/>
    <w:rsid w:val="00624CAE"/>
    <w:rsid w:val="0072214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2214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2214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2014-05-01T20:18:00Z</dcterms:created>
  <dcterms:modified xsi:type="dcterms:W3CDTF">2014-05-01T20:19:00Z</dcterms:modified>
</cp:coreProperties>
</file>