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6B91" w14:textId="77777777" w:rsidR="003F3EF8" w:rsidRDefault="003F3EF8" w:rsidP="003F3EF8">
      <w:pPr>
        <w:pStyle w:val="NoSpacing"/>
      </w:pPr>
      <w:r>
        <w:rPr>
          <w:u w:val="single"/>
        </w:rPr>
        <w:t>Thomas ARCHIER</w:t>
      </w:r>
      <w:r>
        <w:t xml:space="preserve">      (fl.1440)</w:t>
      </w:r>
    </w:p>
    <w:p w14:paraId="50C44E20" w14:textId="77777777" w:rsidR="003F3EF8" w:rsidRDefault="003F3EF8" w:rsidP="003F3EF8">
      <w:pPr>
        <w:pStyle w:val="NoSpacing"/>
      </w:pPr>
    </w:p>
    <w:p w14:paraId="15F60129" w14:textId="77777777" w:rsidR="003F3EF8" w:rsidRDefault="003F3EF8" w:rsidP="003F3EF8">
      <w:pPr>
        <w:pStyle w:val="NoSpacing"/>
      </w:pPr>
    </w:p>
    <w:p w14:paraId="19974C14" w14:textId="77777777" w:rsidR="003F3EF8" w:rsidRDefault="003F3EF8" w:rsidP="003F3EF8">
      <w:pPr>
        <w:pStyle w:val="NoSpacing"/>
      </w:pPr>
      <w:r>
        <w:t>28 Oct.1440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14:paraId="5C4E47FF" w14:textId="77777777" w:rsidR="003F3EF8" w:rsidRDefault="003F3EF8" w:rsidP="003F3EF8">
      <w:pPr>
        <w:pStyle w:val="NoSpacing"/>
      </w:pPr>
      <w:r>
        <w:tab/>
      </w:r>
      <w:r>
        <w:tab/>
        <w:t xml:space="preserve">Buckinghamshire, into lands held by the late William </w:t>
      </w:r>
      <w:proofErr w:type="spellStart"/>
      <w:r>
        <w:t>Caldecote</w:t>
      </w:r>
      <w:proofErr w:type="spellEnd"/>
      <w:r>
        <w:t>(q.v.).</w:t>
      </w:r>
    </w:p>
    <w:p w14:paraId="422CEC56" w14:textId="77777777" w:rsidR="003F3EF8" w:rsidRDefault="003F3EF8" w:rsidP="003F3EF8">
      <w:pPr>
        <w:pStyle w:val="NoSpacing"/>
      </w:pPr>
      <w:r>
        <w:tab/>
      </w:r>
      <w:r>
        <w:tab/>
        <w:t>(</w:t>
      </w:r>
      <w:hyperlink r:id="rId6" w:history="1">
        <w:r w:rsidRPr="00285217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25-359)</w:t>
      </w:r>
    </w:p>
    <w:p w14:paraId="50736BE5" w14:textId="77777777" w:rsidR="003F3EF8" w:rsidRDefault="003F3EF8" w:rsidP="003F3EF8">
      <w:pPr>
        <w:pStyle w:val="NoSpacing"/>
      </w:pPr>
    </w:p>
    <w:p w14:paraId="76FF030F" w14:textId="77777777" w:rsidR="003F3EF8" w:rsidRDefault="003F3EF8" w:rsidP="003F3EF8">
      <w:pPr>
        <w:pStyle w:val="NoSpacing"/>
      </w:pPr>
    </w:p>
    <w:p w14:paraId="3025529B" w14:textId="77777777" w:rsidR="003F3EF8" w:rsidRPr="00BC666E" w:rsidRDefault="003F3EF8" w:rsidP="003F3EF8">
      <w:pPr>
        <w:pStyle w:val="NoSpacing"/>
      </w:pPr>
      <w:r>
        <w:t>27 September 2015</w:t>
      </w:r>
    </w:p>
    <w:p w14:paraId="22DEDD67" w14:textId="77777777" w:rsidR="00E47068" w:rsidRPr="003F3EF8" w:rsidRDefault="00E47068" w:rsidP="00C009D8">
      <w:pPr>
        <w:pStyle w:val="NoSpacing"/>
      </w:pPr>
    </w:p>
    <w:sectPr w:rsidR="00E47068" w:rsidRPr="003F3E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EA8DD" w14:textId="77777777" w:rsidR="003F3EF8" w:rsidRDefault="003F3EF8" w:rsidP="00920DE3">
      <w:pPr>
        <w:spacing w:after="0" w:line="240" w:lineRule="auto"/>
      </w:pPr>
      <w:r>
        <w:separator/>
      </w:r>
    </w:p>
  </w:endnote>
  <w:endnote w:type="continuationSeparator" w:id="0">
    <w:p w14:paraId="3DC1FFB3" w14:textId="77777777" w:rsidR="003F3EF8" w:rsidRDefault="003F3E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5627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EDD7" w14:textId="77777777" w:rsidR="00C009D8" w:rsidRPr="00C009D8" w:rsidRDefault="00C009D8">
    <w:pPr>
      <w:pStyle w:val="Footer"/>
    </w:pPr>
    <w:r>
      <w:t>Copyright I.S.Rogers 9 August 2013</w:t>
    </w:r>
  </w:p>
  <w:p w14:paraId="31E03C5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62F2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06AC5" w14:textId="77777777" w:rsidR="003F3EF8" w:rsidRDefault="003F3EF8" w:rsidP="00920DE3">
      <w:pPr>
        <w:spacing w:after="0" w:line="240" w:lineRule="auto"/>
      </w:pPr>
      <w:r>
        <w:separator/>
      </w:r>
    </w:p>
  </w:footnote>
  <w:footnote w:type="continuationSeparator" w:id="0">
    <w:p w14:paraId="626C2050" w14:textId="77777777" w:rsidR="003F3EF8" w:rsidRDefault="003F3E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E64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F0D8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5DD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EF8"/>
    <w:rsid w:val="00120749"/>
    <w:rsid w:val="003F3EF8"/>
    <w:rsid w:val="00624CAE"/>
    <w:rsid w:val="00920DE3"/>
    <w:rsid w:val="00C009D8"/>
    <w:rsid w:val="00CF53C8"/>
    <w:rsid w:val="00E47068"/>
    <w:rsid w:val="00FD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2DD8A"/>
  <w15:docId w15:val="{B144B5BC-28E5-414B-93A0-4639B1E2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3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2015-09-27T21:48:00Z</dcterms:created>
  <dcterms:modified xsi:type="dcterms:W3CDTF">2023-06-12T20:18:00Z</dcterms:modified>
</cp:coreProperties>
</file>