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1B81E" w14:textId="77777777" w:rsidR="00696BCE" w:rsidRDefault="00696BCE" w:rsidP="00696BCE">
      <w:pPr>
        <w:pStyle w:val="NoSpacing"/>
      </w:pPr>
      <w:r>
        <w:rPr>
          <w:u w:val="single"/>
        </w:rPr>
        <w:t>John ARCHES</w:t>
      </w:r>
      <w:r>
        <w:t xml:space="preserve">       (fl.1414)</w:t>
      </w:r>
    </w:p>
    <w:p w14:paraId="5B613AED" w14:textId="77777777" w:rsidR="00696BCE" w:rsidRDefault="00696BCE" w:rsidP="00696BCE">
      <w:pPr>
        <w:pStyle w:val="NoSpacing"/>
      </w:pPr>
    </w:p>
    <w:p w14:paraId="3C1E82BF" w14:textId="77777777" w:rsidR="00696BCE" w:rsidRDefault="00696BCE" w:rsidP="00696BCE">
      <w:pPr>
        <w:pStyle w:val="NoSpacing"/>
      </w:pPr>
    </w:p>
    <w:p w14:paraId="798A9B65" w14:textId="77777777" w:rsidR="00696BCE" w:rsidRDefault="00696BCE" w:rsidP="00696BCE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557872DE" w14:textId="77777777" w:rsidR="00696BCE" w:rsidRDefault="00696BCE" w:rsidP="00696BCE">
      <w:pPr>
        <w:pStyle w:val="NoSpacing"/>
      </w:pPr>
      <w:r>
        <w:tab/>
      </w:r>
      <w:r>
        <w:tab/>
        <w:t>towns and from all secular lords of towns and other lay persons having goods</w:t>
      </w:r>
    </w:p>
    <w:p w14:paraId="08DB8E30" w14:textId="77777777" w:rsidR="00696BCE" w:rsidRDefault="00696BCE" w:rsidP="00696BCE">
      <w:pPr>
        <w:pStyle w:val="NoSpacing"/>
      </w:pPr>
      <w:r>
        <w:tab/>
      </w:r>
      <w:r>
        <w:tab/>
        <w:t>and possessions and from others both great and small in Buckinghamshire</w:t>
      </w:r>
    </w:p>
    <w:p w14:paraId="69EA6B40" w14:textId="77777777" w:rsidR="00696BCE" w:rsidRDefault="00696BCE" w:rsidP="00696BCE">
      <w:pPr>
        <w:pStyle w:val="NoSpacing"/>
      </w:pPr>
      <w:r>
        <w:tab/>
      </w:r>
      <w:r>
        <w:tab/>
        <w:t>the taxes of two whole fifteenths and tenths.</w:t>
      </w:r>
    </w:p>
    <w:p w14:paraId="61216FB5" w14:textId="77777777" w:rsidR="00696BCE" w:rsidRDefault="00696BCE" w:rsidP="00696BCE">
      <w:pPr>
        <w:pStyle w:val="NoSpacing"/>
      </w:pPr>
      <w:r>
        <w:tab/>
      </w:r>
      <w:r>
        <w:tab/>
        <w:t>(C.F.R. 1413-22 p.86)</w:t>
      </w:r>
    </w:p>
    <w:p w14:paraId="3FE6163D" w14:textId="77777777" w:rsidR="004E050D" w:rsidRPr="00266FF9" w:rsidRDefault="004E050D" w:rsidP="004E050D">
      <w:pPr>
        <w:pStyle w:val="NoSpacing"/>
      </w:pPr>
      <w:r w:rsidRPr="00266FF9">
        <w:t>7 Nov.1415</w:t>
      </w:r>
      <w:r w:rsidRPr="00266FF9">
        <w:tab/>
        <w:t>He was one of those who were ordered to collect in</w:t>
      </w:r>
      <w:r>
        <w:t xml:space="preserve"> Buckinghamshire</w:t>
      </w:r>
    </w:p>
    <w:p w14:paraId="78EFE897" w14:textId="77777777" w:rsidR="004E050D" w:rsidRDefault="004E050D" w:rsidP="004E050D">
      <w:pPr>
        <w:pStyle w:val="NoSpacing"/>
      </w:pPr>
      <w:r w:rsidRPr="00266FF9">
        <w:tab/>
      </w:r>
      <w:r w:rsidRPr="00266FF9">
        <w:tab/>
        <w:t xml:space="preserve">the taxes of two fifteenths and two tenths granted to </w:t>
      </w:r>
    </w:p>
    <w:p w14:paraId="26BADF2B" w14:textId="77777777" w:rsidR="004E050D" w:rsidRPr="00266FF9" w:rsidRDefault="004E050D" w:rsidP="004E050D">
      <w:pPr>
        <w:pStyle w:val="NoSpacing"/>
        <w:ind w:left="720" w:firstLine="720"/>
      </w:pPr>
      <w:r w:rsidRPr="00266FF9">
        <w:t>the King</w:t>
      </w:r>
      <w:r>
        <w:t xml:space="preserve"> </w:t>
      </w:r>
      <w:r w:rsidRPr="00266FF9">
        <w:t>at the last Parliament, these to be collected in two instalments.</w:t>
      </w:r>
    </w:p>
    <w:p w14:paraId="6A104744" w14:textId="6F98F150" w:rsidR="004E050D" w:rsidRDefault="004E050D" w:rsidP="004E050D">
      <w:pPr>
        <w:pStyle w:val="NoSpacing"/>
      </w:pPr>
      <w:r w:rsidRPr="00266FF9">
        <w:tab/>
      </w:r>
      <w:r w:rsidRPr="00266FF9">
        <w:tab/>
        <w:t>(</w:t>
      </w:r>
      <w:r>
        <w:t>ibid.</w:t>
      </w:r>
      <w:r w:rsidRPr="00266FF9">
        <w:t xml:space="preserve"> p.12</w:t>
      </w:r>
      <w:r>
        <w:t>1</w:t>
      </w:r>
      <w:r w:rsidRPr="00266FF9">
        <w:t>)</w:t>
      </w:r>
    </w:p>
    <w:p w14:paraId="5A1DAF97" w14:textId="77777777" w:rsidR="004E050D" w:rsidRDefault="004E050D" w:rsidP="00696BCE">
      <w:pPr>
        <w:pStyle w:val="NoSpacing"/>
      </w:pPr>
    </w:p>
    <w:p w14:paraId="5AC75D73" w14:textId="77777777" w:rsidR="00696BCE" w:rsidRDefault="00696BCE" w:rsidP="00696BCE">
      <w:pPr>
        <w:pStyle w:val="NoSpacing"/>
      </w:pPr>
    </w:p>
    <w:p w14:paraId="2D58F7CB" w14:textId="77777777" w:rsidR="00696BCE" w:rsidRDefault="00696BCE" w:rsidP="00696BCE">
      <w:pPr>
        <w:pStyle w:val="NoSpacing"/>
      </w:pPr>
    </w:p>
    <w:p w14:paraId="4926F99E" w14:textId="77777777" w:rsidR="00696BCE" w:rsidRDefault="00696BCE" w:rsidP="00696BCE">
      <w:pPr>
        <w:pStyle w:val="NoSpacing"/>
      </w:pPr>
      <w:r>
        <w:t>12 November 2024</w:t>
      </w:r>
    </w:p>
    <w:p w14:paraId="7C7F7547" w14:textId="04FA8F12" w:rsidR="004E050D" w:rsidRDefault="004E050D" w:rsidP="00696BCE">
      <w:pPr>
        <w:pStyle w:val="NoSpacing"/>
      </w:pPr>
      <w:r>
        <w:t>16 August 2025</w:t>
      </w:r>
    </w:p>
    <w:p w14:paraId="70F2ECB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84ABC" w14:textId="77777777" w:rsidR="00696BCE" w:rsidRDefault="00696BCE" w:rsidP="009139A6">
      <w:r>
        <w:separator/>
      </w:r>
    </w:p>
  </w:endnote>
  <w:endnote w:type="continuationSeparator" w:id="0">
    <w:p w14:paraId="206743A4" w14:textId="77777777" w:rsidR="00696BCE" w:rsidRDefault="00696B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540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DF86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636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EB942" w14:textId="77777777" w:rsidR="00696BCE" w:rsidRDefault="00696BCE" w:rsidP="009139A6">
      <w:r>
        <w:separator/>
      </w:r>
    </w:p>
  </w:footnote>
  <w:footnote w:type="continuationSeparator" w:id="0">
    <w:p w14:paraId="34A52064" w14:textId="77777777" w:rsidR="00696BCE" w:rsidRDefault="00696B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9DA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0D4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446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BCE"/>
    <w:rsid w:val="000666E0"/>
    <w:rsid w:val="002510B7"/>
    <w:rsid w:val="00270799"/>
    <w:rsid w:val="002B5E44"/>
    <w:rsid w:val="004E050D"/>
    <w:rsid w:val="005C130B"/>
    <w:rsid w:val="00685018"/>
    <w:rsid w:val="00696BCE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E9992"/>
  <w15:chartTrackingRefBased/>
  <w15:docId w15:val="{12B3F59A-A71C-4157-8E82-F148FD552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2024-11-22T21:03:00Z</dcterms:created>
  <dcterms:modified xsi:type="dcterms:W3CDTF">2025-08-16T11:13:00Z</dcterms:modified>
</cp:coreProperties>
</file>