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2F80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  <w:u w:val="single"/>
        </w:rPr>
        <w:t>Simon ARCHEBOLD</w:t>
      </w:r>
      <w:r w:rsidRPr="00FD33B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D33B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D33BD">
        <w:rPr>
          <w:rFonts w:ascii="Times New Roman" w:hAnsi="Times New Roman" w:cs="Times New Roman"/>
          <w:sz w:val="24"/>
          <w:szCs w:val="24"/>
        </w:rPr>
        <w:t>fl.1480)</w:t>
      </w:r>
    </w:p>
    <w:p w14:paraId="701720BB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Chaplain.</w:t>
      </w:r>
    </w:p>
    <w:p w14:paraId="424FA0F7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</w:p>
    <w:p w14:paraId="03DF0777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</w:p>
    <w:p w14:paraId="1E2E0AA4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He made a plaint against Robert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Legge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 Shaftesbury(q.v.).</w:t>
      </w:r>
    </w:p>
    <w:p w14:paraId="675B0812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2A519A38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</w:p>
    <w:p w14:paraId="17961D9A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</w:p>
    <w:p w14:paraId="74FA6CD1" w14:textId="77777777" w:rsidR="00701F8E" w:rsidRPr="00FD33BD" w:rsidRDefault="00701F8E" w:rsidP="00701F8E">
      <w:pPr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5 December 2021</w:t>
      </w:r>
    </w:p>
    <w:p w14:paraId="7CA140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6C3EE" w14:textId="77777777" w:rsidR="00701F8E" w:rsidRDefault="00701F8E" w:rsidP="009139A6">
      <w:r>
        <w:separator/>
      </w:r>
    </w:p>
  </w:endnote>
  <w:endnote w:type="continuationSeparator" w:id="0">
    <w:p w14:paraId="2233FCC1" w14:textId="77777777" w:rsidR="00701F8E" w:rsidRDefault="00701F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9C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2E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FB7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7E5ED" w14:textId="77777777" w:rsidR="00701F8E" w:rsidRDefault="00701F8E" w:rsidP="009139A6">
      <w:r>
        <w:separator/>
      </w:r>
    </w:p>
  </w:footnote>
  <w:footnote w:type="continuationSeparator" w:id="0">
    <w:p w14:paraId="10EE378C" w14:textId="77777777" w:rsidR="00701F8E" w:rsidRDefault="00701F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4F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70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09A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F8E"/>
    <w:rsid w:val="000666E0"/>
    <w:rsid w:val="002510B7"/>
    <w:rsid w:val="005C130B"/>
    <w:rsid w:val="00701F8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DC2E"/>
  <w15:chartTrackingRefBased/>
  <w15:docId w15:val="{FCD53174-907D-4F9D-A060-5B2B5D16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F8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1F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2023-04-12T20:33:00Z</dcterms:created>
  <dcterms:modified xsi:type="dcterms:W3CDTF">2023-04-12T20:33:00Z</dcterms:modified>
</cp:coreProperties>
</file>