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E7D7E" w14:textId="77777777" w:rsidR="00EF25D0" w:rsidRDefault="00EF25D0" w:rsidP="00EF25D0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John ARCHEBOLD</w:t>
      </w:r>
      <w:r>
        <w:rPr>
          <w:rFonts w:cs="Times New Roman"/>
          <w:lang w:val="en-US"/>
        </w:rPr>
        <w:t xml:space="preserve">       (fl.1499)</w:t>
      </w:r>
    </w:p>
    <w:p w14:paraId="09B12225" w14:textId="77777777" w:rsidR="00EF25D0" w:rsidRDefault="00EF25D0" w:rsidP="00EF25D0">
      <w:pPr>
        <w:pStyle w:val="NoSpacing"/>
        <w:rPr>
          <w:rFonts w:cs="Times New Roman"/>
          <w:lang w:val="en-US"/>
        </w:rPr>
      </w:pPr>
    </w:p>
    <w:p w14:paraId="6B7790F9" w14:textId="77777777" w:rsidR="00EF25D0" w:rsidRDefault="00EF25D0" w:rsidP="00EF25D0">
      <w:pPr>
        <w:pStyle w:val="NoSpacing"/>
        <w:rPr>
          <w:rFonts w:cs="Times New Roman"/>
          <w:lang w:val="en-US"/>
        </w:rPr>
      </w:pPr>
    </w:p>
    <w:p w14:paraId="65018EC0" w14:textId="77777777" w:rsidR="00EF25D0" w:rsidRDefault="00EF25D0" w:rsidP="00EF25D0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1499</w:t>
      </w:r>
      <w:r>
        <w:rPr>
          <w:rFonts w:cs="Times New Roman"/>
          <w:lang w:val="en-US"/>
        </w:rPr>
        <w:tab/>
        <w:t>He made a plaint of trespass in a close and taking against William Stede</w:t>
      </w:r>
    </w:p>
    <w:p w14:paraId="07CE43FB" w14:textId="77777777" w:rsidR="00EF25D0" w:rsidRDefault="00EF25D0" w:rsidP="00EF25D0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of </w:t>
      </w:r>
      <w:proofErr w:type="spellStart"/>
      <w:r>
        <w:rPr>
          <w:rFonts w:cs="Times New Roman"/>
          <w:lang w:val="en-US"/>
        </w:rPr>
        <w:t>Cley</w:t>
      </w:r>
      <w:proofErr w:type="spellEnd"/>
      <w:r>
        <w:rPr>
          <w:rFonts w:cs="Times New Roman"/>
          <w:lang w:val="en-US"/>
        </w:rPr>
        <w:t xml:space="preserve"> next the Sea, Norfolk(q.v.).</w:t>
      </w:r>
    </w:p>
    <w:p w14:paraId="0F129AB3" w14:textId="77777777" w:rsidR="00EF25D0" w:rsidRDefault="00EF25D0" w:rsidP="00EF25D0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3B7A77">
          <w:rPr>
            <w:rStyle w:val="Hyperlink"/>
            <w:rFonts w:cs="Times New Roman"/>
            <w:lang w:val="en-US"/>
          </w:rPr>
          <w:t>https://waalt.uh.edu/index.php/KB27/950</w:t>
        </w:r>
      </w:hyperlink>
      <w:r>
        <w:rPr>
          <w:rFonts w:cs="Times New Roman"/>
          <w:lang w:val="en-US"/>
        </w:rPr>
        <w:t xml:space="preserve"> )</w:t>
      </w:r>
    </w:p>
    <w:p w14:paraId="57C58670" w14:textId="77777777" w:rsidR="00EF25D0" w:rsidRDefault="00EF25D0" w:rsidP="00EF25D0">
      <w:pPr>
        <w:pStyle w:val="NoSpacing"/>
        <w:rPr>
          <w:rFonts w:cs="Times New Roman"/>
          <w:lang w:val="en-US"/>
        </w:rPr>
      </w:pPr>
    </w:p>
    <w:p w14:paraId="4FC3667B" w14:textId="77777777" w:rsidR="00EF25D0" w:rsidRDefault="00EF25D0" w:rsidP="00EF25D0">
      <w:pPr>
        <w:pStyle w:val="NoSpacing"/>
        <w:rPr>
          <w:rFonts w:cs="Times New Roman"/>
          <w:lang w:val="en-US"/>
        </w:rPr>
      </w:pPr>
    </w:p>
    <w:p w14:paraId="163F56D3" w14:textId="77777777" w:rsidR="00EF25D0" w:rsidRDefault="00EF25D0" w:rsidP="00EF25D0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28 May 2026</w:t>
      </w:r>
    </w:p>
    <w:p w14:paraId="65565AE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371C3" w14:textId="77777777" w:rsidR="00CC17DC" w:rsidRDefault="00CC17DC" w:rsidP="00086E2C">
      <w:pPr>
        <w:spacing w:after="0" w:line="240" w:lineRule="auto"/>
      </w:pPr>
      <w:r>
        <w:separator/>
      </w:r>
    </w:p>
  </w:endnote>
  <w:endnote w:type="continuationSeparator" w:id="0">
    <w:p w14:paraId="5F1B7FFE" w14:textId="77777777" w:rsidR="00CC17DC" w:rsidRDefault="00CC17D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77F6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E8A9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202D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A5E13" w14:textId="77777777" w:rsidR="00CC17DC" w:rsidRDefault="00CC17DC" w:rsidP="00086E2C">
      <w:pPr>
        <w:spacing w:after="0" w:line="240" w:lineRule="auto"/>
      </w:pPr>
      <w:r>
        <w:separator/>
      </w:r>
    </w:p>
  </w:footnote>
  <w:footnote w:type="continuationSeparator" w:id="0">
    <w:p w14:paraId="5668CF0E" w14:textId="77777777" w:rsidR="00CC17DC" w:rsidRDefault="00CC17D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FDBD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E397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850C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5D0"/>
    <w:rsid w:val="00086E2C"/>
    <w:rsid w:val="000A2E7A"/>
    <w:rsid w:val="002244B7"/>
    <w:rsid w:val="00314D94"/>
    <w:rsid w:val="005435B9"/>
    <w:rsid w:val="00617568"/>
    <w:rsid w:val="006E68FA"/>
    <w:rsid w:val="008E56AD"/>
    <w:rsid w:val="00943CCF"/>
    <w:rsid w:val="00AF65CA"/>
    <w:rsid w:val="00CC17DC"/>
    <w:rsid w:val="00ED3A55"/>
    <w:rsid w:val="00EF25D0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98ECA"/>
  <w15:chartTrackingRefBased/>
  <w15:docId w15:val="{CC051D70-F0E4-4021-A20E-094A005A8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EF25D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5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2026-06-14T07:14:00Z</dcterms:created>
  <dcterms:modified xsi:type="dcterms:W3CDTF">2026-06-14T07:14:00Z</dcterms:modified>
</cp:coreProperties>
</file>