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69C6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ARCHEBALDE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CBF8BD3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4B63EEA6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3C73DB4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D9715B5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48288922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621C906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929C5B1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2920154" w14:textId="77777777" w:rsidR="002A4C68" w:rsidRDefault="002A4C68" w:rsidP="002A4C6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39301A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BD4A7" w14:textId="77777777" w:rsidR="002A4C68" w:rsidRDefault="002A4C68" w:rsidP="009139A6">
      <w:r>
        <w:separator/>
      </w:r>
    </w:p>
  </w:endnote>
  <w:endnote w:type="continuationSeparator" w:id="0">
    <w:p w14:paraId="001FA046" w14:textId="77777777" w:rsidR="002A4C68" w:rsidRDefault="002A4C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34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2E5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99B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45DD7" w14:textId="77777777" w:rsidR="002A4C68" w:rsidRDefault="002A4C68" w:rsidP="009139A6">
      <w:r>
        <w:separator/>
      </w:r>
    </w:p>
  </w:footnote>
  <w:footnote w:type="continuationSeparator" w:id="0">
    <w:p w14:paraId="39EC4356" w14:textId="77777777" w:rsidR="002A4C68" w:rsidRDefault="002A4C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BE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BD0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EB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68"/>
    <w:rsid w:val="000666E0"/>
    <w:rsid w:val="002510B7"/>
    <w:rsid w:val="002A4C6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C34C9"/>
  <w15:chartTrackingRefBased/>
  <w15:docId w15:val="{E1BB985C-6978-4F41-BD14-4DA647DE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4C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2022-04-22T18:27:00Z</dcterms:created>
  <dcterms:modified xsi:type="dcterms:W3CDTF">2022-04-22T18:27:00Z</dcterms:modified>
</cp:coreProperties>
</file>