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3DC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ARCHEBALD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1A33DC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33DC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4EC2" w:rsidRDefault="00244EC2" w:rsidP="00244E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Aug.1419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Calais into land of the</w:t>
      </w:r>
    </w:p>
    <w:p w:rsidR="00244EC2" w:rsidRDefault="00244EC2" w:rsidP="00244E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late Sir Philip Darcy(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244EC2" w:rsidRDefault="00244EC2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21-353)</w:t>
      </w:r>
    </w:p>
    <w:p w:rsidR="001A33DC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Calais into</w:t>
      </w:r>
    </w:p>
    <w:p w:rsidR="001A33DC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Sir Philip Darcy(q.v.).</w:t>
      </w:r>
    </w:p>
    <w:p w:rsidR="001A33DC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21-388)</w:t>
      </w:r>
    </w:p>
    <w:p w:rsidR="001A33DC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33DC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1A33DC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2016</w:t>
      </w:r>
    </w:p>
    <w:p w:rsidR="00244EC2" w:rsidRPr="001A33DC" w:rsidRDefault="00244EC2" w:rsidP="001A33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2016</w:t>
      </w:r>
      <w:bookmarkStart w:id="0" w:name="_GoBack"/>
      <w:bookmarkEnd w:id="0"/>
    </w:p>
    <w:sectPr w:rsidR="00244EC2" w:rsidRPr="001A33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3DC" w:rsidRDefault="001A33DC" w:rsidP="00E71FC3">
      <w:pPr>
        <w:spacing w:after="0" w:line="240" w:lineRule="auto"/>
      </w:pPr>
      <w:r>
        <w:separator/>
      </w:r>
    </w:p>
  </w:endnote>
  <w:endnote w:type="continuationSeparator" w:id="0">
    <w:p w:rsidR="001A33DC" w:rsidRDefault="001A33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3DC" w:rsidRDefault="001A33DC" w:rsidP="00E71FC3">
      <w:pPr>
        <w:spacing w:after="0" w:line="240" w:lineRule="auto"/>
      </w:pPr>
      <w:r>
        <w:separator/>
      </w:r>
    </w:p>
  </w:footnote>
  <w:footnote w:type="continuationSeparator" w:id="0">
    <w:p w:rsidR="001A33DC" w:rsidRDefault="001A33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DC"/>
    <w:rsid w:val="001A33DC"/>
    <w:rsid w:val="00244EC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75AA3"/>
  <w15:chartTrackingRefBased/>
  <w15:docId w15:val="{E819DF11-722E-4FD8-81FB-F2E35FE40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2016-05-04T19:52:00Z</dcterms:created>
  <dcterms:modified xsi:type="dcterms:W3CDTF">2016-07-22T14:22:00Z</dcterms:modified>
</cp:coreProperties>
</file>