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100A1" w14:textId="77777777" w:rsidR="004A74AE" w:rsidRDefault="004A74AE" w:rsidP="004A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ARCHE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0A20C63" w14:textId="77777777" w:rsidR="004A74AE" w:rsidRDefault="004A74AE" w:rsidP="004A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Canon.</w:t>
      </w:r>
    </w:p>
    <w:p w14:paraId="23C1FB06" w14:textId="77777777" w:rsidR="004A74AE" w:rsidRDefault="004A74AE" w:rsidP="004A74AE">
      <w:pPr>
        <w:rPr>
          <w:rFonts w:ascii="Times New Roman" w:hAnsi="Times New Roman" w:cs="Times New Roman"/>
          <w:sz w:val="24"/>
          <w:szCs w:val="24"/>
        </w:rPr>
      </w:pPr>
    </w:p>
    <w:p w14:paraId="63C7CC7A" w14:textId="77777777" w:rsidR="004A74AE" w:rsidRDefault="004A74AE" w:rsidP="004A74AE">
      <w:pPr>
        <w:rPr>
          <w:rFonts w:ascii="Times New Roman" w:hAnsi="Times New Roman" w:cs="Times New Roman"/>
          <w:sz w:val="24"/>
          <w:szCs w:val="24"/>
        </w:rPr>
      </w:pPr>
    </w:p>
    <w:p w14:paraId="02FC401D" w14:textId="77777777" w:rsidR="004A74AE" w:rsidRDefault="004A74AE" w:rsidP="004A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 to all orders.</w:t>
      </w:r>
    </w:p>
    <w:p w14:paraId="22343935" w14:textId="77777777" w:rsidR="004A74AE" w:rsidRDefault="004A74AE" w:rsidP="004A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4883613A" w14:textId="77777777" w:rsidR="004A74AE" w:rsidRDefault="004A74AE" w:rsidP="004A74AE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p.29)</w:t>
      </w:r>
    </w:p>
    <w:p w14:paraId="7335B6AC" w14:textId="77777777" w:rsidR="004A74AE" w:rsidRDefault="004A74AE" w:rsidP="004A74AE">
      <w:pPr>
        <w:rPr>
          <w:rFonts w:ascii="Times New Roman" w:hAnsi="Times New Roman" w:cs="Times New Roman"/>
          <w:sz w:val="24"/>
          <w:szCs w:val="24"/>
        </w:rPr>
      </w:pPr>
    </w:p>
    <w:p w14:paraId="6EADE50F" w14:textId="77777777" w:rsidR="004A74AE" w:rsidRDefault="004A74AE" w:rsidP="004A74AE">
      <w:pPr>
        <w:rPr>
          <w:rFonts w:ascii="Times New Roman" w:hAnsi="Times New Roman" w:cs="Times New Roman"/>
          <w:sz w:val="24"/>
          <w:szCs w:val="24"/>
        </w:rPr>
      </w:pPr>
    </w:p>
    <w:p w14:paraId="203964F7" w14:textId="77777777" w:rsidR="004A74AE" w:rsidRDefault="004A74AE" w:rsidP="004A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2022</w:t>
      </w:r>
    </w:p>
    <w:p w14:paraId="4B13AB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8F8D7" w14:textId="77777777" w:rsidR="004A74AE" w:rsidRDefault="004A74AE" w:rsidP="009139A6">
      <w:r>
        <w:separator/>
      </w:r>
    </w:p>
  </w:endnote>
  <w:endnote w:type="continuationSeparator" w:id="0">
    <w:p w14:paraId="08F1B528" w14:textId="77777777" w:rsidR="004A74AE" w:rsidRDefault="004A74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2AB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30B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5B1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55FED" w14:textId="77777777" w:rsidR="004A74AE" w:rsidRDefault="004A74AE" w:rsidP="009139A6">
      <w:r>
        <w:separator/>
      </w:r>
    </w:p>
  </w:footnote>
  <w:footnote w:type="continuationSeparator" w:id="0">
    <w:p w14:paraId="4E4097BB" w14:textId="77777777" w:rsidR="004A74AE" w:rsidRDefault="004A74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945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67C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FA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AE"/>
    <w:rsid w:val="000666E0"/>
    <w:rsid w:val="002510B7"/>
    <w:rsid w:val="004A74A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23E01"/>
  <w15:chartTrackingRefBased/>
  <w15:docId w15:val="{F9C3A516-226D-49F7-BF8D-DDDEDDB5B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A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2023-02-23T20:31:00Z</dcterms:created>
  <dcterms:modified xsi:type="dcterms:W3CDTF">2023-02-23T20:31:00Z</dcterms:modified>
</cp:coreProperties>
</file>