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875" w:rsidRDefault="00436875" w:rsidP="004368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ARCHDEKENE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36875" w:rsidRDefault="00436875" w:rsidP="004368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6875" w:rsidRDefault="00436875" w:rsidP="004368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6875" w:rsidRDefault="00436875" w:rsidP="00436875">
      <w:pPr>
        <w:pStyle w:val="NoSpacing"/>
        <w:ind w:left="1440" w:hanging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Huntingdonshire, into lands of the late Sir Thomas Aylesbury(q.v.).</w:t>
      </w:r>
    </w:p>
    <w:p w:rsidR="00436875" w:rsidRDefault="00436875" w:rsidP="004368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21-95)</w:t>
      </w:r>
    </w:p>
    <w:p w:rsidR="00436875" w:rsidRDefault="00436875" w:rsidP="004368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6875" w:rsidRDefault="00436875" w:rsidP="004368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36875" w:rsidRDefault="00436875" w:rsidP="004368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Start w:id="0" w:name="_GoBack"/>
      <w:bookmarkEnd w:id="0"/>
    </w:p>
    <w:sectPr w:rsidR="00DD5B8A" w:rsidRPr="004368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875" w:rsidRDefault="00436875" w:rsidP="00564E3C">
      <w:pPr>
        <w:spacing w:after="0" w:line="240" w:lineRule="auto"/>
      </w:pPr>
      <w:r>
        <w:separator/>
      </w:r>
    </w:p>
  </w:endnote>
  <w:endnote w:type="continuationSeparator" w:id="0">
    <w:p w:rsidR="00436875" w:rsidRDefault="0043687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36875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875" w:rsidRDefault="00436875" w:rsidP="00564E3C">
      <w:pPr>
        <w:spacing w:after="0" w:line="240" w:lineRule="auto"/>
      </w:pPr>
      <w:r>
        <w:separator/>
      </w:r>
    </w:p>
  </w:footnote>
  <w:footnote w:type="continuationSeparator" w:id="0">
    <w:p w:rsidR="00436875" w:rsidRDefault="0043687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875"/>
    <w:rsid w:val="00372DC6"/>
    <w:rsid w:val="0043687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37806"/>
  <w15:chartTrackingRefBased/>
  <w15:docId w15:val="{99161F66-FF9E-4546-8795-06AB03A1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36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2015-11-12T20:42:00Z</dcterms:created>
  <dcterms:modified xsi:type="dcterms:W3CDTF">2015-11-12T20:43:00Z</dcterms:modified>
</cp:coreProperties>
</file>