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1BDEE2" w14:textId="77777777" w:rsidR="00AA0FDB" w:rsidRDefault="00AA0FDB" w:rsidP="00AA0FDB">
      <w:pPr>
        <w:pStyle w:val="NoSpacing"/>
      </w:pPr>
      <w:r>
        <w:rPr>
          <w:u w:val="single"/>
        </w:rPr>
        <w:t>John ARCHDEAKEN</w:t>
      </w:r>
      <w:r>
        <w:t xml:space="preserve">   </w:t>
      </w:r>
      <w:proofErr w:type="gramStart"/>
      <w:r>
        <w:t xml:space="preserve">   (</w:t>
      </w:r>
      <w:proofErr w:type="gramEnd"/>
      <w:r>
        <w:t>fl.1427)</w:t>
      </w:r>
    </w:p>
    <w:p w14:paraId="6842352D" w14:textId="77777777" w:rsidR="00AA0FDB" w:rsidRDefault="00AA0FDB" w:rsidP="00AA0FDB">
      <w:pPr>
        <w:pStyle w:val="NoSpacing"/>
      </w:pPr>
    </w:p>
    <w:p w14:paraId="4EFEFE93" w14:textId="77777777" w:rsidR="00AA0FDB" w:rsidRDefault="00AA0FDB" w:rsidP="00AA0FDB">
      <w:pPr>
        <w:pStyle w:val="NoSpacing"/>
      </w:pPr>
    </w:p>
    <w:p w14:paraId="27793794" w14:textId="2E51878B" w:rsidR="00AA0FDB" w:rsidRDefault="00AA0FDB" w:rsidP="00AA0FDB">
      <w:pPr>
        <w:pStyle w:val="NoSpacing"/>
      </w:pPr>
      <w:r>
        <w:t>30 Dec.1427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Truro,</w:t>
      </w:r>
      <w:r w:rsidR="00D96AF6">
        <w:t xml:space="preserve"> </w:t>
      </w:r>
      <w:r>
        <w:t>Cornwall,</w:t>
      </w:r>
    </w:p>
    <w:p w14:paraId="7055EB00" w14:textId="77777777" w:rsidR="00AA0FDB" w:rsidRDefault="00AA0FDB" w:rsidP="00AA0FDB">
      <w:pPr>
        <w:pStyle w:val="NoSpacing"/>
      </w:pPr>
      <w:r>
        <w:tab/>
      </w:r>
      <w:r>
        <w:tab/>
        <w:t xml:space="preserve">into lands of the late Ralph </w:t>
      </w:r>
      <w:proofErr w:type="spellStart"/>
      <w:r>
        <w:t>Trenewyth</w:t>
      </w:r>
      <w:proofErr w:type="spellEnd"/>
      <w:r>
        <w:t>(q.v.).</w:t>
      </w:r>
    </w:p>
    <w:p w14:paraId="2B254EB8" w14:textId="77777777" w:rsidR="00AA0FDB" w:rsidRDefault="00AA0FDB" w:rsidP="00AA0FDB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23-64)</w:t>
      </w:r>
    </w:p>
    <w:p w14:paraId="5149BC17" w14:textId="77777777" w:rsidR="00AA0FDB" w:rsidRDefault="00AA0FDB" w:rsidP="00AA0FDB">
      <w:pPr>
        <w:pStyle w:val="NoSpacing"/>
      </w:pPr>
    </w:p>
    <w:p w14:paraId="14C190A1" w14:textId="77777777" w:rsidR="00AA0FDB" w:rsidRDefault="00AA0FDB" w:rsidP="00AA0FDB">
      <w:pPr>
        <w:pStyle w:val="NoSpacing"/>
      </w:pPr>
    </w:p>
    <w:p w14:paraId="60D634E5" w14:textId="77777777" w:rsidR="00AA0FDB" w:rsidRPr="00E26F9A" w:rsidRDefault="00AA0FDB" w:rsidP="00AA0FDB">
      <w:pPr>
        <w:pStyle w:val="NoSpacing"/>
      </w:pPr>
      <w:r>
        <w:t>12 September 2017</w:t>
      </w:r>
    </w:p>
    <w:p w14:paraId="14B82F2D" w14:textId="77777777" w:rsidR="006B2F86" w:rsidRPr="00AA0FDB" w:rsidRDefault="00D96AF6" w:rsidP="00E71FC3">
      <w:pPr>
        <w:pStyle w:val="NoSpacing"/>
      </w:pPr>
    </w:p>
    <w:sectPr w:rsidR="006B2F86" w:rsidRPr="00AA0FD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26B20F" w14:textId="77777777" w:rsidR="00AA0FDB" w:rsidRDefault="00AA0FDB" w:rsidP="00E71FC3">
      <w:pPr>
        <w:spacing w:after="0" w:line="240" w:lineRule="auto"/>
      </w:pPr>
      <w:r>
        <w:separator/>
      </w:r>
    </w:p>
  </w:endnote>
  <w:endnote w:type="continuationSeparator" w:id="0">
    <w:p w14:paraId="7C3357CF" w14:textId="77777777" w:rsidR="00AA0FDB" w:rsidRDefault="00AA0FD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C193F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F6A018" w14:textId="77777777" w:rsidR="00AA0FDB" w:rsidRDefault="00AA0FDB" w:rsidP="00E71FC3">
      <w:pPr>
        <w:spacing w:after="0" w:line="240" w:lineRule="auto"/>
      </w:pPr>
      <w:r>
        <w:separator/>
      </w:r>
    </w:p>
  </w:footnote>
  <w:footnote w:type="continuationSeparator" w:id="0">
    <w:p w14:paraId="53FE2DE4" w14:textId="77777777" w:rsidR="00AA0FDB" w:rsidRDefault="00AA0FD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FDB"/>
    <w:rsid w:val="001A7C09"/>
    <w:rsid w:val="00577BD5"/>
    <w:rsid w:val="00656CBA"/>
    <w:rsid w:val="006A1F77"/>
    <w:rsid w:val="00733BE7"/>
    <w:rsid w:val="00AA0FDB"/>
    <w:rsid w:val="00AB52E8"/>
    <w:rsid w:val="00B16D3F"/>
    <w:rsid w:val="00BB41AC"/>
    <w:rsid w:val="00D96AF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2C19C"/>
  <w15:chartTrackingRefBased/>
  <w15:docId w15:val="{F0D6F9E1-3379-4547-B3DA-21F60466E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2017-09-12T18:42:00Z</dcterms:created>
  <dcterms:modified xsi:type="dcterms:W3CDTF">2020-11-03T21:59:00Z</dcterms:modified>
</cp:coreProperties>
</file>