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5B125" w14:textId="77777777" w:rsidR="005006D5" w:rsidRPr="00F359A5" w:rsidRDefault="005006D5" w:rsidP="005006D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ARBLASTIER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1AD982DA" w14:textId="77777777" w:rsidR="005006D5" w:rsidRDefault="005006D5" w:rsidP="005006D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57DB7B1" w14:textId="77777777" w:rsidR="005006D5" w:rsidRDefault="005006D5" w:rsidP="005006D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2FCDA9D" w14:textId="77777777" w:rsidR="005006D5" w:rsidRDefault="005006D5" w:rsidP="005006D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195BA6A8" w14:textId="77777777" w:rsidR="005006D5" w:rsidRDefault="005006D5" w:rsidP="005006D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6C154AE7" w14:textId="77777777" w:rsidR="005006D5" w:rsidRDefault="005006D5" w:rsidP="005006D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Rutland, except ecclesiastical persons, the two fifteenths and two tenths granted to the King at the last Parliament.   (C.F.R. 1399-1405 p.284)</w:t>
      </w:r>
    </w:p>
    <w:p w14:paraId="07E771E3" w14:textId="77777777" w:rsidR="005006D5" w:rsidRDefault="005006D5" w:rsidP="005006D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508CF94" w14:textId="77777777" w:rsidR="005006D5" w:rsidRDefault="005006D5" w:rsidP="005006D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E1050DC" w14:textId="77777777" w:rsidR="005006D5" w:rsidRDefault="005006D5" w:rsidP="005006D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2021</w:t>
      </w:r>
    </w:p>
    <w:p w14:paraId="3C74A86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DF8F1" w14:textId="77777777" w:rsidR="005006D5" w:rsidRDefault="005006D5" w:rsidP="009139A6">
      <w:r>
        <w:separator/>
      </w:r>
    </w:p>
  </w:endnote>
  <w:endnote w:type="continuationSeparator" w:id="0">
    <w:p w14:paraId="26B0D2FF" w14:textId="77777777" w:rsidR="005006D5" w:rsidRDefault="005006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30B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0DE9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5EC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DCB2A" w14:textId="77777777" w:rsidR="005006D5" w:rsidRDefault="005006D5" w:rsidP="009139A6">
      <w:r>
        <w:separator/>
      </w:r>
    </w:p>
  </w:footnote>
  <w:footnote w:type="continuationSeparator" w:id="0">
    <w:p w14:paraId="16680FCE" w14:textId="77777777" w:rsidR="005006D5" w:rsidRDefault="005006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508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1F1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463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6D5"/>
    <w:rsid w:val="000666E0"/>
    <w:rsid w:val="002510B7"/>
    <w:rsid w:val="005006D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EF342"/>
  <w15:chartTrackingRefBased/>
  <w15:docId w15:val="{CD286B75-E8A9-4CE5-8BC4-F697293E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2021-07-28T18:22:00Z</dcterms:created>
  <dcterms:modified xsi:type="dcterms:W3CDTF">2021-07-28T18:23:00Z</dcterms:modified>
</cp:coreProperties>
</file>