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E2AE3" w14:textId="77777777" w:rsidR="00C26692" w:rsidRDefault="00C26692" w:rsidP="00C26692">
      <w:pPr>
        <w:pStyle w:val="NoSpacing"/>
      </w:pPr>
      <w:r>
        <w:rPr>
          <w:u w:val="single"/>
        </w:rPr>
        <w:t>Thomas ARBLASTER</w:t>
      </w:r>
      <w:r>
        <w:t xml:space="preserve">         (fl.1453)</w:t>
      </w:r>
    </w:p>
    <w:p w14:paraId="39A042FF" w14:textId="77777777" w:rsidR="00C26692" w:rsidRDefault="00C26692" w:rsidP="00C26692">
      <w:pPr>
        <w:pStyle w:val="NoSpacing"/>
      </w:pPr>
      <w:r>
        <w:t>late of Shelley, Essex. Esquire.</w:t>
      </w:r>
    </w:p>
    <w:p w14:paraId="54370621" w14:textId="77777777" w:rsidR="00C26692" w:rsidRDefault="00C26692" w:rsidP="00C26692">
      <w:pPr>
        <w:pStyle w:val="NoSpacing"/>
      </w:pPr>
    </w:p>
    <w:p w14:paraId="5DF3037E" w14:textId="77777777" w:rsidR="00C26692" w:rsidRDefault="00C26692" w:rsidP="00C26692">
      <w:pPr>
        <w:pStyle w:val="NoSpacing"/>
      </w:pPr>
    </w:p>
    <w:p w14:paraId="4ED9DB01" w14:textId="77777777" w:rsidR="00C26692" w:rsidRDefault="00C26692" w:rsidP="00C26692">
      <w:pPr>
        <w:pStyle w:val="NoSpacing"/>
      </w:pPr>
      <w:r>
        <w:t>24 Apr.1453</w:t>
      </w:r>
      <w:r>
        <w:tab/>
        <w:t xml:space="preserve">He was pardoned for not appearing to answer John </w:t>
      </w:r>
      <w:proofErr w:type="spellStart"/>
      <w:r>
        <w:t>Heton</w:t>
      </w:r>
      <w:proofErr w:type="spellEnd"/>
      <w:r>
        <w:t>(q.v.) and</w:t>
      </w:r>
    </w:p>
    <w:p w14:paraId="16B3943A" w14:textId="77777777" w:rsidR="00C26692" w:rsidRDefault="00C26692" w:rsidP="00C26692">
      <w:pPr>
        <w:pStyle w:val="NoSpacing"/>
      </w:pPr>
      <w:r>
        <w:tab/>
      </w:r>
      <w:r>
        <w:tab/>
        <w:t xml:space="preserve">Richard </w:t>
      </w:r>
      <w:proofErr w:type="spellStart"/>
      <w:r>
        <w:t>Heton</w:t>
      </w:r>
      <w:proofErr w:type="spellEnd"/>
      <w:r>
        <w:t>(q.v.), esquires, touching a debt of 6 marks.</w:t>
      </w:r>
    </w:p>
    <w:p w14:paraId="024A26E7" w14:textId="77777777" w:rsidR="00C26692" w:rsidRDefault="00C26692" w:rsidP="00C26692">
      <w:pPr>
        <w:pStyle w:val="NoSpacing"/>
      </w:pPr>
      <w:r>
        <w:tab/>
      </w:r>
      <w:r>
        <w:tab/>
        <w:t>(C.P.R. 1452-61 p.9)</w:t>
      </w:r>
    </w:p>
    <w:p w14:paraId="71C31760" w14:textId="77777777" w:rsidR="00C26692" w:rsidRDefault="00C26692" w:rsidP="00C26692">
      <w:pPr>
        <w:pStyle w:val="NoSpacing"/>
      </w:pPr>
    </w:p>
    <w:p w14:paraId="6464A534" w14:textId="77777777" w:rsidR="00C26692" w:rsidRDefault="00C26692" w:rsidP="00C26692">
      <w:pPr>
        <w:pStyle w:val="NoSpacing"/>
      </w:pPr>
    </w:p>
    <w:p w14:paraId="042298E1" w14:textId="77777777" w:rsidR="00C26692" w:rsidRDefault="00C26692" w:rsidP="00C26692">
      <w:pPr>
        <w:pStyle w:val="NoSpacing"/>
      </w:pPr>
      <w:r>
        <w:t>26 April 2025</w:t>
      </w:r>
    </w:p>
    <w:p w14:paraId="057888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82C83" w14:textId="77777777" w:rsidR="00C26692" w:rsidRDefault="00C26692" w:rsidP="009139A6">
      <w:r>
        <w:separator/>
      </w:r>
    </w:p>
  </w:endnote>
  <w:endnote w:type="continuationSeparator" w:id="0">
    <w:p w14:paraId="7DEC973A" w14:textId="77777777" w:rsidR="00C26692" w:rsidRDefault="00C266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61B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216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C11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4564E" w14:textId="77777777" w:rsidR="00C26692" w:rsidRDefault="00C26692" w:rsidP="009139A6">
      <w:r>
        <w:separator/>
      </w:r>
    </w:p>
  </w:footnote>
  <w:footnote w:type="continuationSeparator" w:id="0">
    <w:p w14:paraId="37827510" w14:textId="77777777" w:rsidR="00C26692" w:rsidRDefault="00C266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72E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46D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89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92"/>
    <w:rsid w:val="000666E0"/>
    <w:rsid w:val="000A2E7A"/>
    <w:rsid w:val="001307AC"/>
    <w:rsid w:val="00190DFA"/>
    <w:rsid w:val="002510B7"/>
    <w:rsid w:val="00270799"/>
    <w:rsid w:val="002737D5"/>
    <w:rsid w:val="002D65A0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26692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B7650"/>
  <w15:chartTrackingRefBased/>
  <w15:docId w15:val="{1E3B14B1-47AF-4730-976A-4106688A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2025-05-01T13:59:00Z</dcterms:created>
  <dcterms:modified xsi:type="dcterms:W3CDTF">2025-05-01T13:59:00Z</dcterms:modified>
</cp:coreProperties>
</file>