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553C0" w14:textId="16D27CB4" w:rsidR="00BA00AB" w:rsidRDefault="001F12B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ARBLASTER</w:t>
      </w:r>
      <w:r>
        <w:rPr>
          <w:rFonts w:ascii="Times New Roman" w:hAnsi="Times New Roman" w:cs="Times New Roman"/>
          <w:sz w:val="24"/>
          <w:szCs w:val="24"/>
        </w:rPr>
        <w:t xml:space="preserve">       (fl.1402)</w:t>
      </w:r>
    </w:p>
    <w:p w14:paraId="2406B62C" w14:textId="308772FA" w:rsidR="001F12BB" w:rsidRDefault="001F12B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52B51D" w14:textId="1AFB00A4" w:rsidR="001F12BB" w:rsidRDefault="001F12B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5444A8" w14:textId="3CA14A7F" w:rsidR="001F12BB" w:rsidRDefault="001F12B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Nov.1402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Rutland.   (C.F.R. 1399-1405 p.181)</w:t>
      </w:r>
    </w:p>
    <w:p w14:paraId="12B3C999" w14:textId="1649B5CC" w:rsidR="001F12BB" w:rsidRDefault="001F12B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D003F7" w14:textId="5B34DEB0" w:rsidR="001F12BB" w:rsidRDefault="001F12B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4FFC7A" w14:textId="180C2795" w:rsidR="001F12BB" w:rsidRPr="001F12BB" w:rsidRDefault="001F12B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July 2021</w:t>
      </w:r>
    </w:p>
    <w:sectPr w:rsidR="001F12BB" w:rsidRPr="001F12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F0F17" w14:textId="77777777" w:rsidR="001F12BB" w:rsidRDefault="001F12BB" w:rsidP="009139A6">
      <w:r>
        <w:separator/>
      </w:r>
    </w:p>
  </w:endnote>
  <w:endnote w:type="continuationSeparator" w:id="0">
    <w:p w14:paraId="1485E6A0" w14:textId="77777777" w:rsidR="001F12BB" w:rsidRDefault="001F12B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EAB5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C2DD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4358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AAC37" w14:textId="77777777" w:rsidR="001F12BB" w:rsidRDefault="001F12BB" w:rsidP="009139A6">
      <w:r>
        <w:separator/>
      </w:r>
    </w:p>
  </w:footnote>
  <w:footnote w:type="continuationSeparator" w:id="0">
    <w:p w14:paraId="041F5AEC" w14:textId="77777777" w:rsidR="001F12BB" w:rsidRDefault="001F12B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4188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918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4446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2BB"/>
    <w:rsid w:val="000666E0"/>
    <w:rsid w:val="001F12BB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E07FF"/>
  <w15:chartTrackingRefBased/>
  <w15:docId w15:val="{F8AF6D17-C3E5-4C31-A467-7E19EDD1B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2021-07-20T11:04:00Z</dcterms:created>
  <dcterms:modified xsi:type="dcterms:W3CDTF">2021-07-20T11:07:00Z</dcterms:modified>
</cp:coreProperties>
</file>