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DE03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James ARBLASTER</w:t>
      </w:r>
      <w:r>
        <w:rPr>
          <w:rFonts w:ascii="Times New Roman" w:hAnsi="Times New Roman" w:cs="Times New Roman"/>
          <w:lang w:val="en-US"/>
        </w:rPr>
        <w:t xml:space="preserve">       (fl.1483)</w:t>
      </w:r>
    </w:p>
    <w:p w14:paraId="2966D1AA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</w:p>
    <w:p w14:paraId="68861F8D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</w:p>
    <w:p w14:paraId="7C755849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He made a plaint of trespass and killing an animal against John Casshour</w:t>
      </w:r>
    </w:p>
    <w:p w14:paraId="3CC8D039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of Southwood, Norfolk(q.v.).</w:t>
      </w:r>
    </w:p>
    <w:p w14:paraId="7EE8DD2A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67998E1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</w:p>
    <w:p w14:paraId="41EADD0F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</w:p>
    <w:p w14:paraId="6A2F62CF" w14:textId="77777777" w:rsidR="00C8355D" w:rsidRDefault="00C8355D" w:rsidP="00C8355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March 2026</w:t>
      </w:r>
    </w:p>
    <w:p w14:paraId="4A2E452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393EA" w14:textId="77777777" w:rsidR="00875BEB" w:rsidRDefault="00875BEB" w:rsidP="00086E2C">
      <w:pPr>
        <w:spacing w:after="0" w:line="240" w:lineRule="auto"/>
      </w:pPr>
      <w:r>
        <w:separator/>
      </w:r>
    </w:p>
  </w:endnote>
  <w:endnote w:type="continuationSeparator" w:id="0">
    <w:p w14:paraId="1894ECF3" w14:textId="77777777" w:rsidR="00875BEB" w:rsidRDefault="00875BE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FDB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30F8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BFF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604A" w14:textId="77777777" w:rsidR="00875BEB" w:rsidRDefault="00875BEB" w:rsidP="00086E2C">
      <w:pPr>
        <w:spacing w:after="0" w:line="240" w:lineRule="auto"/>
      </w:pPr>
      <w:r>
        <w:separator/>
      </w:r>
    </w:p>
  </w:footnote>
  <w:footnote w:type="continuationSeparator" w:id="0">
    <w:p w14:paraId="195EDB9A" w14:textId="77777777" w:rsidR="00875BEB" w:rsidRDefault="00875BE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3E7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7772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C5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5D"/>
    <w:rsid w:val="00086E2C"/>
    <w:rsid w:val="000A2E7A"/>
    <w:rsid w:val="001D1CE2"/>
    <w:rsid w:val="002244B7"/>
    <w:rsid w:val="00314D94"/>
    <w:rsid w:val="00617568"/>
    <w:rsid w:val="006E68FA"/>
    <w:rsid w:val="00875BEB"/>
    <w:rsid w:val="00C8355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4D730"/>
  <w15:chartTrackingRefBased/>
  <w15:docId w15:val="{CAC3EFB7-F1F5-47EC-99EC-59D030331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8355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35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227</Characters>
  <Application>Microsoft Office Word</Application>
  <DocSecurity>0</DocSecurity>
  <Lines>15</Lines>
  <Paragraphs>9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2026-03-26T00:17:00Z</dcterms:created>
  <dcterms:modified xsi:type="dcterms:W3CDTF">2026-03-26T00:17:00Z</dcterms:modified>
</cp:coreProperties>
</file>