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7B191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William ARAS</w:t>
      </w:r>
      <w:r>
        <w:rPr>
          <w:rFonts w:ascii="Times New Roman" w:eastAsia="Times New Roman" w:hAnsi="Times New Roman" w:cs="Times New Roman"/>
        </w:rPr>
        <w:t xml:space="preserve">      (fl.1468)</w:t>
      </w:r>
    </w:p>
    <w:p w14:paraId="4393E84C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Cosgrave, Northamptonshire. Husbandman.</w:t>
      </w:r>
    </w:p>
    <w:p w14:paraId="1C437AEC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</w:p>
    <w:p w14:paraId="63CF80A8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</w:p>
    <w:p w14:paraId="2A878D77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 Oct.1468</w:t>
      </w:r>
      <w:r>
        <w:rPr>
          <w:rFonts w:ascii="Times New Roman" w:eastAsia="Times New Roman" w:hAnsi="Times New Roman" w:cs="Times New Roman"/>
        </w:rPr>
        <w:tab/>
        <w:t>He was pardoned outlawry for not having appeared to answer John</w:t>
      </w:r>
    </w:p>
    <w:p w14:paraId="2D4ADF4E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Shukburgh</w:t>
      </w:r>
      <w:proofErr w:type="spellEnd"/>
      <w:r>
        <w:rPr>
          <w:rFonts w:ascii="Times New Roman" w:eastAsia="Times New Roman" w:hAnsi="Times New Roman" w:cs="Times New Roman"/>
        </w:rPr>
        <w:t xml:space="preserve"> of London, draper(q.v.), touching a debt of £6 20d.</w:t>
      </w:r>
    </w:p>
    <w:p w14:paraId="2C657B58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(C.P.R. 1467-77 p.79)</w:t>
      </w:r>
    </w:p>
    <w:p w14:paraId="4C39A7CC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</w:p>
    <w:p w14:paraId="5AE72C3A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</w:p>
    <w:p w14:paraId="71989538" w14:textId="77777777" w:rsidR="0098164D" w:rsidRDefault="0098164D" w:rsidP="0098164D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 February 2026</w:t>
      </w:r>
    </w:p>
    <w:p w14:paraId="7705E9A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DB42F" w14:textId="77777777" w:rsidR="00E8491B" w:rsidRDefault="00E8491B" w:rsidP="00086E2C">
      <w:pPr>
        <w:spacing w:after="0" w:line="240" w:lineRule="auto"/>
      </w:pPr>
      <w:r>
        <w:separator/>
      </w:r>
    </w:p>
  </w:endnote>
  <w:endnote w:type="continuationSeparator" w:id="0">
    <w:p w14:paraId="76EB269C" w14:textId="77777777" w:rsidR="00E8491B" w:rsidRDefault="00E8491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8AC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8BA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CAEA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C73A8" w14:textId="77777777" w:rsidR="00E8491B" w:rsidRDefault="00E8491B" w:rsidP="00086E2C">
      <w:pPr>
        <w:spacing w:after="0" w:line="240" w:lineRule="auto"/>
      </w:pPr>
      <w:r>
        <w:separator/>
      </w:r>
    </w:p>
  </w:footnote>
  <w:footnote w:type="continuationSeparator" w:id="0">
    <w:p w14:paraId="189A25B5" w14:textId="77777777" w:rsidR="00E8491B" w:rsidRDefault="00E8491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58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A89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636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4D"/>
    <w:rsid w:val="00086E2C"/>
    <w:rsid w:val="000A2E7A"/>
    <w:rsid w:val="002244B7"/>
    <w:rsid w:val="00314D94"/>
    <w:rsid w:val="00617568"/>
    <w:rsid w:val="006E68FA"/>
    <w:rsid w:val="0098164D"/>
    <w:rsid w:val="00B53C8D"/>
    <w:rsid w:val="00E8491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27EC5"/>
  <w15:chartTrackingRefBased/>
  <w15:docId w15:val="{C2BF1031-D30F-4E26-B209-5D23DF5D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816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216</Characters>
  <Application>Microsoft Office Word</Application>
  <DocSecurity>0</DocSecurity>
  <Lines>16</Lines>
  <Paragraphs>9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2026-02-09T07:33:00Z</dcterms:created>
  <dcterms:modified xsi:type="dcterms:W3CDTF">2026-02-09T07:34:00Z</dcterms:modified>
</cp:coreProperties>
</file>