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9D4C6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APSE</w:t>
      </w:r>
      <w:r>
        <w:rPr>
          <w:rFonts w:ascii="Times New Roman" w:hAnsi="Times New Roman" w:cs="Times New Roman"/>
        </w:rPr>
        <w:t xml:space="preserve">       (fl.1484-6)</w:t>
      </w:r>
    </w:p>
    <w:p w14:paraId="56B466B4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</w:p>
    <w:p w14:paraId="61D4D8C3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</w:p>
    <w:p w14:paraId="3D8C94B8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1484-6</w:t>
      </w:r>
      <w:r>
        <w:rPr>
          <w:rFonts w:ascii="Times New Roman" w:hAnsi="Times New Roman" w:cs="Times New Roman"/>
        </w:rPr>
        <w:tab/>
        <w:t xml:space="preserve">He was reeve and </w:t>
      </w:r>
      <w:proofErr w:type="spellStart"/>
      <w:r>
        <w:rPr>
          <w:rFonts w:ascii="Times New Roman" w:hAnsi="Times New Roman" w:cs="Times New Roman"/>
        </w:rPr>
        <w:t>messor</w:t>
      </w:r>
      <w:proofErr w:type="spellEnd"/>
      <w:r>
        <w:rPr>
          <w:rFonts w:ascii="Times New Roman" w:hAnsi="Times New Roman" w:cs="Times New Roman"/>
        </w:rPr>
        <w:t xml:space="preserve"> at </w:t>
      </w:r>
      <w:proofErr w:type="spellStart"/>
      <w:r>
        <w:rPr>
          <w:rFonts w:ascii="Times New Roman" w:hAnsi="Times New Roman" w:cs="Times New Roman"/>
        </w:rPr>
        <w:t>Duncton</w:t>
      </w:r>
      <w:proofErr w:type="spellEnd"/>
      <w:r>
        <w:rPr>
          <w:rFonts w:ascii="Times New Roman" w:hAnsi="Times New Roman" w:cs="Times New Roman"/>
        </w:rPr>
        <w:t>, Sussex.</w:t>
      </w:r>
    </w:p>
    <w:p w14:paraId="5532358D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(T.N.A. ref. PHA/7231)</w:t>
      </w:r>
    </w:p>
    <w:p w14:paraId="023D52D8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</w:p>
    <w:p w14:paraId="059FDC2C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</w:p>
    <w:p w14:paraId="60CE4433" w14:textId="77777777" w:rsidR="00272263" w:rsidRDefault="00272263" w:rsidP="0027226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3A5F5A7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A58C" w14:textId="77777777" w:rsidR="00580DC2" w:rsidRDefault="00580DC2" w:rsidP="00086E2C">
      <w:pPr>
        <w:spacing w:after="0" w:line="240" w:lineRule="auto"/>
      </w:pPr>
      <w:r>
        <w:separator/>
      </w:r>
    </w:p>
  </w:endnote>
  <w:endnote w:type="continuationSeparator" w:id="0">
    <w:p w14:paraId="04642518" w14:textId="77777777" w:rsidR="00580DC2" w:rsidRDefault="00580DC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7C8B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E2D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90E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DD421" w14:textId="77777777" w:rsidR="00580DC2" w:rsidRDefault="00580DC2" w:rsidP="00086E2C">
      <w:pPr>
        <w:spacing w:after="0" w:line="240" w:lineRule="auto"/>
      </w:pPr>
      <w:r>
        <w:separator/>
      </w:r>
    </w:p>
  </w:footnote>
  <w:footnote w:type="continuationSeparator" w:id="0">
    <w:p w14:paraId="632C1DEC" w14:textId="77777777" w:rsidR="00580DC2" w:rsidRDefault="00580DC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09F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7F8D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A68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63"/>
    <w:rsid w:val="00086E2C"/>
    <w:rsid w:val="000A2E7A"/>
    <w:rsid w:val="002244B7"/>
    <w:rsid w:val="00272263"/>
    <w:rsid w:val="003033C4"/>
    <w:rsid w:val="00314D94"/>
    <w:rsid w:val="00580DC2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6383"/>
  <w15:chartTrackingRefBased/>
  <w15:docId w15:val="{F91C7DCB-67F4-436E-8C25-C0ACAABD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722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18</Words>
  <Characters>117</Characters>
  <Application>Microsoft Office Word</Application>
  <DocSecurity>0</DocSecurity>
  <Lines>4</Lines>
  <Paragraphs>3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2026-03-30T20:32:00Z</dcterms:created>
  <dcterms:modified xsi:type="dcterms:W3CDTF">2026-03-30T20:32:00Z</dcterms:modified>
</cp:coreProperties>
</file>