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2A55F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Henry APRYSE</w:t>
      </w:r>
      <w:r>
        <w:rPr>
          <w:rFonts w:ascii="Times New Roman" w:hAnsi="Times New Roman" w:cs="Times New Roman"/>
          <w:lang w:val="en-US"/>
        </w:rPr>
        <w:t xml:space="preserve">        (fl.1473)</w:t>
      </w:r>
    </w:p>
    <w:p w14:paraId="15EF0E19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Winchcombe, Gloucestershire. Husbandman.</w:t>
      </w:r>
    </w:p>
    <w:p w14:paraId="0EFC8DBB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</w:p>
    <w:p w14:paraId="09D5FEB4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</w:p>
    <w:p w14:paraId="7198E29B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>Thomas Fedyrson(q.v.) brought a plaint of trespass in a close and taking</w:t>
      </w:r>
    </w:p>
    <w:p w14:paraId="113A3C63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him.      </w:t>
      </w:r>
      <w:r w:rsidRPr="00011F7C">
        <w:rPr>
          <w:rFonts w:ascii="Times New Roman" w:hAnsi="Times New Roman" w:cs="Times New Roman"/>
          <w:lang w:val="en-US"/>
        </w:rPr>
        <w:t xml:space="preserve">( </w:t>
      </w:r>
      <w:r w:rsidRPr="00011F7C">
        <w:rPr>
          <w:rFonts w:ascii="Times New Roman" w:hAnsi="Times New Roman"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ascii="Times New Roman" w:hAnsi="Times New Roman"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ascii="Times New Roman" w:hAnsi="Times New Roman" w:cs="Times New Roman"/>
          <w:lang w:val="en-US"/>
        </w:rPr>
        <w:t>)</w:t>
      </w:r>
    </w:p>
    <w:p w14:paraId="022B60FC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</w:p>
    <w:p w14:paraId="55344DCE" w14:textId="77777777" w:rsidR="00772C61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</w:p>
    <w:p w14:paraId="5299C2C3" w14:textId="77777777" w:rsidR="00772C61" w:rsidRPr="00D9346A" w:rsidRDefault="00772C61" w:rsidP="00772C6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 February 2026</w:t>
      </w:r>
    </w:p>
    <w:p w14:paraId="2E51AE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185E" w14:textId="77777777" w:rsidR="00FB3064" w:rsidRDefault="00FB3064" w:rsidP="00086E2C">
      <w:pPr>
        <w:spacing w:after="0" w:line="240" w:lineRule="auto"/>
      </w:pPr>
      <w:r>
        <w:separator/>
      </w:r>
    </w:p>
  </w:endnote>
  <w:endnote w:type="continuationSeparator" w:id="0">
    <w:p w14:paraId="400E2B71" w14:textId="77777777" w:rsidR="00FB3064" w:rsidRDefault="00FB306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72D6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D10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22D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80EE0" w14:textId="77777777" w:rsidR="00FB3064" w:rsidRDefault="00FB3064" w:rsidP="00086E2C">
      <w:pPr>
        <w:spacing w:after="0" w:line="240" w:lineRule="auto"/>
      </w:pPr>
      <w:r>
        <w:separator/>
      </w:r>
    </w:p>
  </w:footnote>
  <w:footnote w:type="continuationSeparator" w:id="0">
    <w:p w14:paraId="149C4084" w14:textId="77777777" w:rsidR="00FB3064" w:rsidRDefault="00FB306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DC9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E6DE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99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61"/>
    <w:rsid w:val="00086E2C"/>
    <w:rsid w:val="000A2E7A"/>
    <w:rsid w:val="002244B7"/>
    <w:rsid w:val="00314D94"/>
    <w:rsid w:val="00617568"/>
    <w:rsid w:val="006E68FA"/>
    <w:rsid w:val="00772C61"/>
    <w:rsid w:val="008574A4"/>
    <w:rsid w:val="00ED3A55"/>
    <w:rsid w:val="00F479D0"/>
    <w:rsid w:val="00FB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A5500"/>
  <w15:chartTrackingRefBased/>
  <w15:docId w15:val="{7997DB56-5353-429F-A0A2-265EB36B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72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208</Characters>
  <Application>Microsoft Office Word</Application>
  <DocSecurity>0</DocSecurity>
  <Lines>14</Lines>
  <Paragraphs>7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2026-02-17T22:44:00Z</dcterms:created>
  <dcterms:modified xsi:type="dcterms:W3CDTF">2026-02-17T22:45:00Z</dcterms:modified>
</cp:coreProperties>
</file>