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5AD7" w14:textId="77777777" w:rsidR="00D945C6" w:rsidRDefault="00D945C6" w:rsidP="00D945C6">
      <w:pPr>
        <w:pStyle w:val="NoSpacing"/>
      </w:pPr>
      <w:r>
        <w:rPr>
          <w:u w:val="single"/>
        </w:rPr>
        <w:t>John APPULTON (APPELTON, APPILTON)</w:t>
      </w:r>
      <w:r>
        <w:t xml:space="preserve">       (fl.1484)</w:t>
      </w:r>
    </w:p>
    <w:p w14:paraId="6C7ED699" w14:textId="77777777" w:rsidR="00D945C6" w:rsidRDefault="00D945C6" w:rsidP="00D945C6">
      <w:pPr>
        <w:pStyle w:val="NoSpacing"/>
      </w:pPr>
      <w:r>
        <w:t>of Newton Ferrers, Devon. Yeoman.</w:t>
      </w:r>
    </w:p>
    <w:p w14:paraId="58FBAC62" w14:textId="77777777" w:rsidR="00D945C6" w:rsidRDefault="00D945C6" w:rsidP="00D945C6">
      <w:pPr>
        <w:pStyle w:val="NoSpacing"/>
      </w:pPr>
    </w:p>
    <w:p w14:paraId="4A110EBB" w14:textId="77777777" w:rsidR="00D945C6" w:rsidRDefault="00D945C6" w:rsidP="00D945C6">
      <w:pPr>
        <w:pStyle w:val="NoSpacing"/>
      </w:pPr>
    </w:p>
    <w:p w14:paraId="0B6F01B1" w14:textId="77777777" w:rsidR="00D945C6" w:rsidRDefault="00D945C6" w:rsidP="00D945C6">
      <w:pPr>
        <w:pStyle w:val="NoSpacing"/>
      </w:pPr>
      <w:r>
        <w:t>10 Mar.1484</w:t>
      </w:r>
      <w:r>
        <w:tab/>
        <w:t>He was granted a general pardon.</w:t>
      </w:r>
    </w:p>
    <w:p w14:paraId="3CA08A0A" w14:textId="77777777" w:rsidR="00D945C6" w:rsidRDefault="00D945C6" w:rsidP="00D945C6">
      <w:pPr>
        <w:pStyle w:val="NoSpacing"/>
      </w:pPr>
      <w:r>
        <w:tab/>
      </w:r>
      <w:r>
        <w:tab/>
        <w:t xml:space="preserve">(“The Pardon Rolls of Richard III 1484-5” ed. Hannes Kleineke, </w:t>
      </w:r>
    </w:p>
    <w:p w14:paraId="75DC77F2" w14:textId="77777777" w:rsidR="00D945C6" w:rsidRDefault="00D945C6" w:rsidP="00D945C6">
      <w:pPr>
        <w:pStyle w:val="NoSpacing"/>
        <w:ind w:left="720" w:firstLine="720"/>
      </w:pPr>
      <w:r>
        <w:t>pub. by the List and Index Society, vol.365, 2023, p.19)</w:t>
      </w:r>
    </w:p>
    <w:p w14:paraId="25F288B6" w14:textId="77777777" w:rsidR="00D945C6" w:rsidRDefault="00D945C6" w:rsidP="00D945C6">
      <w:pPr>
        <w:pStyle w:val="NoSpacing"/>
      </w:pPr>
    </w:p>
    <w:p w14:paraId="64736317" w14:textId="77777777" w:rsidR="00D945C6" w:rsidRDefault="00D945C6" w:rsidP="00D945C6">
      <w:pPr>
        <w:pStyle w:val="NoSpacing"/>
      </w:pPr>
    </w:p>
    <w:p w14:paraId="39AD534E" w14:textId="77777777" w:rsidR="00D945C6" w:rsidRDefault="00D945C6" w:rsidP="00D945C6">
      <w:pPr>
        <w:pStyle w:val="NoSpacing"/>
      </w:pPr>
      <w:r>
        <w:t>10 June 2026</w:t>
      </w:r>
    </w:p>
    <w:p w14:paraId="1BEF377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1336B" w14:textId="77777777" w:rsidR="00C51052" w:rsidRDefault="00C51052" w:rsidP="00086E2C">
      <w:pPr>
        <w:spacing w:after="0" w:line="240" w:lineRule="auto"/>
      </w:pPr>
      <w:r>
        <w:separator/>
      </w:r>
    </w:p>
  </w:endnote>
  <w:endnote w:type="continuationSeparator" w:id="0">
    <w:p w14:paraId="3953DF90" w14:textId="77777777" w:rsidR="00C51052" w:rsidRDefault="00C5105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213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9A3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B4D8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9B6E" w14:textId="77777777" w:rsidR="00C51052" w:rsidRDefault="00C51052" w:rsidP="00086E2C">
      <w:pPr>
        <w:spacing w:after="0" w:line="240" w:lineRule="auto"/>
      </w:pPr>
      <w:r>
        <w:separator/>
      </w:r>
    </w:p>
  </w:footnote>
  <w:footnote w:type="continuationSeparator" w:id="0">
    <w:p w14:paraId="63EA64AA" w14:textId="77777777" w:rsidR="00C51052" w:rsidRDefault="00C5105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5C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2A9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8DA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C6"/>
    <w:rsid w:val="00086E2C"/>
    <w:rsid w:val="000A2E7A"/>
    <w:rsid w:val="002244B7"/>
    <w:rsid w:val="00314D94"/>
    <w:rsid w:val="005435B9"/>
    <w:rsid w:val="00617568"/>
    <w:rsid w:val="006E68FA"/>
    <w:rsid w:val="008E56AD"/>
    <w:rsid w:val="00993B42"/>
    <w:rsid w:val="00AF65CA"/>
    <w:rsid w:val="00C51052"/>
    <w:rsid w:val="00D945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B44C"/>
  <w15:chartTrackingRefBased/>
  <w15:docId w15:val="{956C86D7-09F3-438C-BC1A-586AB14B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2026-06-12T20:05:00Z</dcterms:created>
  <dcterms:modified xsi:type="dcterms:W3CDTF">2026-06-12T20:06:00Z</dcterms:modified>
</cp:coreProperties>
</file>